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7BBF1" w14:textId="4027BBA3" w:rsidR="00F635E4" w:rsidRDefault="0066731E"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5694B633" wp14:editId="16E31554">
            <wp:simplePos x="0" y="0"/>
            <wp:positionH relativeFrom="page">
              <wp:align>right</wp:align>
            </wp:positionH>
            <wp:positionV relativeFrom="page">
              <wp:align>top</wp:align>
            </wp:positionV>
            <wp:extent cx="7765576" cy="10055158"/>
            <wp:effectExtent l="0" t="0" r="698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656BDEDE" wp14:editId="4C4A7CB9">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1C5BB5"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150555CA"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lastRenderedPageBreak/>
        <w:t>Numbers 1 Teaching Points and Bible Study Questions</w:t>
      </w:r>
    </w:p>
    <w:p w14:paraId="08B8F104" w14:textId="63480EE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Order and Organization</w:t>
      </w:r>
    </w:p>
    <w:p w14:paraId="3A02D6A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1, God instructs Moses to take a census of the Israelite community. This isn't just about numbers; it's about establishing order and structure. "Take a census of the whole congregation of the Israelites by their clans and families, listing every man by name, one by one" (Numbers 1:2). This teaches us that God values organization and planning. In our daily lives, creating a structured plan can help us manage our time and resources more effectively, allowing us to serve Him better.</w:t>
      </w:r>
    </w:p>
    <w:p w14:paraId="19F0D6D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establishing order in your daily life enhance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organization in the Israelite community,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structured approach in Numbers 1 to improve teamwork in your community? </w:t>
      </w:r>
    </w:p>
    <w:p w14:paraId="476E2B8D"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Every Individual Matters</w:t>
      </w:r>
    </w:p>
    <w:p w14:paraId="6889A45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census in Numbers 1 highlights that every person counts. Each name is recorded, emphasizing that every individual is significant in God's eyes. "You and Aaron are to number those who are twenty years of age or older by their divisions—everyone who can serve in Israel’s army" (Numbers 1:3). This reminds us that no matter how small we may feel, we have a unique role in God's plan. Embrace your God-given purpose and know that you are valued.</w:t>
      </w:r>
    </w:p>
    <w:p w14:paraId="0371F7C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recognizing each person's value in your community change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acknowledge every individual's role in a group setting?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feels valued and included in your personal or professional life? </w:t>
      </w:r>
    </w:p>
    <w:p w14:paraId="31796826"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FD8E58"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596E1C83" w14:textId="77777777" w:rsidR="00C15C44" w:rsidRDefault="00C15C44" w:rsidP="00C15C44">
      <w:pPr>
        <w:spacing w:line="247" w:lineRule="auto"/>
        <w:rPr>
          <w:rFonts w:eastAsia="Times New Roman"/>
          <w:b/>
          <w:bCs/>
          <w:kern w:val="0"/>
          <w:sz w:val="21"/>
          <w:szCs w:val="21"/>
        </w:rPr>
      </w:pPr>
    </w:p>
    <w:p w14:paraId="463AFE75" w14:textId="714AB0D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Leadership and Delegation</w:t>
      </w:r>
    </w:p>
    <w:p w14:paraId="6040A9B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didn't conduct the census alone; he was instructed to enlist the help of leaders from each tribe. "And with you there shall be a man from each tribe, each the head of his family" (Numbers 1:4). This teaches us the importance of delegation and teamwork. Effective leaders know when to share responsibilities, allowing others to use their gifts and talents for the greater good.</w:t>
      </w:r>
    </w:p>
    <w:p w14:paraId="2BBAC75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effectively delegate tasks to ensure all team members feel valued and responsible?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clear communication is crucial when assigning roles in a leadership 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about balancing leadership responsibilities and seeking support from others? </w:t>
      </w:r>
    </w:p>
    <w:p w14:paraId="377D2400"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Diversity</w:t>
      </w:r>
    </w:p>
    <w:p w14:paraId="56DAE8F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tribes of Israel were diverse, each with its own leader and characteristics, yet they were united under God's command. "These are the names of the men who are to assist you" (Numbers 1:5). This diversity within unity is a powerful lesson for us today. We are all different, yet we are called to work together in harmony, using our unique gifts to glorify God.</w:t>
      </w:r>
    </w:p>
    <w:p w14:paraId="27284B2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diverse tribes unite to achieve a common goal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learn from the organization of Israel's tribes to foster unity in diversity?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individual identity is important for unity within a diverse group? </w:t>
      </w:r>
    </w:p>
    <w:p w14:paraId="31C7108B"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798F9B"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122CC2EA" w14:textId="77777777" w:rsidR="00C15C44" w:rsidRDefault="00C15C44" w:rsidP="00C15C44">
      <w:pPr>
        <w:spacing w:line="247" w:lineRule="auto"/>
        <w:rPr>
          <w:rFonts w:eastAsia="Times New Roman"/>
          <w:b/>
          <w:bCs/>
          <w:kern w:val="0"/>
          <w:sz w:val="21"/>
          <w:szCs w:val="21"/>
        </w:rPr>
      </w:pPr>
    </w:p>
    <w:p w14:paraId="4FD922CA" w14:textId="02870DE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Preparedness for Battle</w:t>
      </w:r>
    </w:p>
    <w:p w14:paraId="58187B9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census was not just for record-keeping; it was to prepare the Israelites for battle. "You and Aaron are to number those who are twenty years of age or older by their divisions—everyone who can serve in Israel’s army" (Numbers 1:3). This reminds us to be spiritually prepared for the battles we face in life. Equip yourself with the Word of God and be ready to stand firm in faith.</w:t>
      </w:r>
    </w:p>
    <w:p w14:paraId="21C59A04" w14:textId="77777777" w:rsidR="00C15C44" w:rsidRDefault="00C15C44" w:rsidP="00C15C44">
      <w:pPr>
        <w:spacing w:line="247" w:lineRule="auto"/>
      </w:pPr>
      <w:r w:rsidRPr="00F6333B">
        <w:rPr>
          <w:rFonts w:eastAsia="Times New Roman"/>
          <w:kern w:val="0"/>
          <w:sz w:val="21"/>
          <w:szCs w:val="21"/>
        </w:rPr>
        <w:t>1. How can you ensure spiritual readiness for challenges in your daily life, similar to preparing for battle?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organization and structure are crucial when facing personal or communal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strengthen your community's unity and preparedness for collective challenges?</w:t>
      </w:r>
    </w:p>
    <w:p w14:paraId="378F0654" w14:textId="77777777" w:rsidR="00C15C44" w:rsidRDefault="00C15C44" w:rsidP="00C15C44">
      <w:pPr>
        <w:spacing w:line="247" w:lineRule="auto"/>
      </w:pPr>
    </w:p>
    <w:p w14:paraId="6A13C1D7" w14:textId="77777777" w:rsidR="00C15C44" w:rsidRDefault="00C15C44" w:rsidP="00C15C44">
      <w:pPr>
        <w:spacing w:line="247" w:lineRule="auto"/>
      </w:pPr>
    </w:p>
    <w:p w14:paraId="0E3D303B" w14:textId="77777777" w:rsidR="00C15C44" w:rsidRDefault="00C15C44" w:rsidP="00C15C44">
      <w:pPr>
        <w:spacing w:line="247" w:lineRule="auto"/>
      </w:pPr>
    </w:p>
    <w:p w14:paraId="69DF0C20" w14:textId="1300515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the Levites</w:t>
      </w:r>
    </w:p>
    <w:p w14:paraId="2CE1283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were set apart for a special purpose, not included in the military census. "But you are not to number the tribe of Levi or include them in the census of the other Israelites" (Numbers 1:49). This highlights the importance of dedicating certain aspects of our lives to worship and service. Prioritize your spiritual commitments and make time for worship and ministry.</w:t>
      </w:r>
    </w:p>
    <w:p w14:paraId="54D0210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serve your community like the Levites served the Israelites in Numbers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Levites were set apart, and how can you apply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dedication to their role that applies to your responsibilities today? </w:t>
      </w:r>
    </w:p>
    <w:p w14:paraId="4D250365"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D7191A"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478BC0F6" w14:textId="77777777" w:rsidR="00C15C44" w:rsidRDefault="00C15C44" w:rsidP="00C15C44">
      <w:pPr>
        <w:spacing w:line="247" w:lineRule="auto"/>
        <w:rPr>
          <w:rFonts w:eastAsia="Times New Roman"/>
          <w:b/>
          <w:bCs/>
          <w:kern w:val="0"/>
          <w:sz w:val="21"/>
          <w:szCs w:val="21"/>
        </w:rPr>
      </w:pPr>
    </w:p>
    <w:p w14:paraId="4F9067C8" w14:textId="16EAC4C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Obedience to God's Commands</w:t>
      </w:r>
    </w:p>
    <w:p w14:paraId="71EA33C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and the leaders followed God's instructions precisely, demonstrating the importance of obedience.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Moses numbered them in the Wilderness of Sinai, just as the LORD had commanded him" (Numbers 1:19). Obedience to God brings order and blessing into our lives. Trust in His commands and follow them diligently.</w:t>
      </w:r>
    </w:p>
    <w:p w14:paraId="40D0539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consistent obedience to God's commands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for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obedience that applies to modern challenges? </w:t>
      </w:r>
    </w:p>
    <w:p w14:paraId="1324D2CE"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Community</w:t>
      </w:r>
    </w:p>
    <w:p w14:paraId="06B7ECB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census underscores the importance of community and belonging. Each tribe had its place and role within the larger community of Israel. "These were the men counted by Moses and Aaron, with the leaders of Israel, twelve men, each representing his family" (Numbers 1:44). We are called to be part of a faith community, supporting and encouraging one another in our walk with Christ.</w:t>
      </w:r>
    </w:p>
    <w:p w14:paraId="59013E6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contribute to building a strong and supportive community like the tribes of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organization was crucial for the Israelites,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community structure to enhance unity in your own community? </w:t>
      </w:r>
    </w:p>
    <w:p w14:paraId="78128F0D"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95FEF4"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568C2B2E" w14:textId="77777777" w:rsidR="00C15C44" w:rsidRDefault="00C15C44" w:rsidP="00C15C44">
      <w:pPr>
        <w:spacing w:line="247" w:lineRule="auto"/>
        <w:rPr>
          <w:rFonts w:eastAsia="Times New Roman"/>
          <w:b/>
          <w:bCs/>
          <w:kern w:val="0"/>
          <w:sz w:val="21"/>
          <w:szCs w:val="21"/>
        </w:rPr>
      </w:pPr>
    </w:p>
    <w:p w14:paraId="1FC42DBE" w14:textId="2562B37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441BA59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census is a testament to God's faithfulness in fulfilling His promise to Abraham to make his descendants as numerous as the stars. "All the Israelites twenty years of age or older who could serve in Israel’s army were counted according to their families" (Numbers 1:45). This reminds us that God is faithful to His promises, and we can trust Him to fulfill His word in our lives.</w:t>
      </w:r>
    </w:p>
    <w:p w14:paraId="73AB99D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faithfulness in your life when facing uncertainty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for maintaining hope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promises and faithfulness? </w:t>
      </w:r>
    </w:p>
    <w:p w14:paraId="1938E795"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Presence</w:t>
      </w:r>
    </w:p>
    <w:p w14:paraId="3718EDF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Numbers 1 sets the stage for the journey ahead, with God leading His people. The organization and preparation reflect His presence and guidance. As we navigate our own journeys, we can be assured that God is with us, leading and guiding us every step of the way. Trust in His presence and lean on His everlasting arms.</w:t>
      </w:r>
    </w:p>
    <w:p w14:paraId="526DBDFF"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rely on God's presence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the Israelites' journey, and how is it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an awareness of God's presence in your everyday life?</w:t>
      </w:r>
      <w:r w:rsidRPr="001B37DC">
        <w:br w:type="page"/>
      </w:r>
    </w:p>
    <w:p w14:paraId="571ED25A"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2 Teaching Points and Bible Study Questions</w:t>
      </w:r>
    </w:p>
    <w:p w14:paraId="5478A40E" w14:textId="5A61781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Order and Structure</w:t>
      </w:r>
    </w:p>
    <w:p w14:paraId="333A935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2, we see God’s meticulous instructions for the arrangement of the Israelite camp. Each tribe had a specific place, demonstrating that God values order and structure. This teaches us that in our lives, having a plan and structure can lead to greater peace and productivity. As 1 Corinthians 14:40 reminds us, "But everything must be done in a proper and orderly manner."</w:t>
      </w:r>
    </w:p>
    <w:p w14:paraId="69342E4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implementing order and structure in your daily life enhance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specific arrangements for the tribes, and how can this inspire your organization?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camp structure to improve teamwork in your community or workplace? </w:t>
      </w:r>
    </w:p>
    <w:p w14:paraId="11E11FCF"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Diversity</w:t>
      </w:r>
    </w:p>
    <w:p w14:paraId="048E07E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tribes of Israel were diverse, each with its own unique identity and role, yet they were united under God’s command. This unity in diversity is a powerful lesson for us today. We are all different, with various gifts and talents, but we are called to work together for a common purpose. As Romans 12:4-5 says, "For just as each of us has one body with many members, and not all members have the same function, so in Christ we who are many are one body, and each member belongs to one another."</w:t>
      </w:r>
    </w:p>
    <w:p w14:paraId="57D1787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diverse roles within a community enhance unity and purpose, as seen in Numbers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appreciate and support different strengths in your group or team?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organized the tribes uniquely, and how can this inspire modern community building? </w:t>
      </w:r>
    </w:p>
    <w:p w14:paraId="38E986E0"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FF3A6F"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444D51A3" w14:textId="77777777" w:rsidR="00C15C44" w:rsidRDefault="00C15C44" w:rsidP="00C15C44">
      <w:pPr>
        <w:spacing w:line="247" w:lineRule="auto"/>
        <w:rPr>
          <w:rFonts w:eastAsia="Times New Roman"/>
          <w:b/>
          <w:bCs/>
          <w:kern w:val="0"/>
          <w:sz w:val="21"/>
          <w:szCs w:val="21"/>
        </w:rPr>
      </w:pPr>
    </w:p>
    <w:p w14:paraId="1A064CE3" w14:textId="0A71A18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Presence at the Center</w:t>
      </w:r>
    </w:p>
    <w:p w14:paraId="7EC05F0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tabernacle, representing God’s presence, was placed at the center of the camp. This centrality of God’s presence is a reminder that our lives should revolve around Him. When we keep God at the center, everything else falls into place. Matthew 6:33 encourages us, "But seek first the kingdom of God and His righteousness, and all these things will be added unto you."</w:t>
      </w:r>
    </w:p>
    <w:p w14:paraId="350A831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God's presence remains central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instructed the Israelites to camp around the Tabernacle?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presence in your community or family? </w:t>
      </w:r>
    </w:p>
    <w:p w14:paraId="6F539A10"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754A450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Each tribe had a leader, showing the importance of leadership in guiding and organizing the people. Good leadership is crucial in any community or organization. Leaders are called to serve and guide with wisdom and integrity, as Proverbs 11:14 states, "For lack of guidance, a nation falls, but with many counselors comes deliverance."</w:t>
      </w:r>
    </w:p>
    <w:p w14:paraId="3D4823F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organization of tribes to improve leadership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order and structure in leadership among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leaders' roles in Numbers 2 to enhance your leadership skills? </w:t>
      </w:r>
    </w:p>
    <w:p w14:paraId="274310A0"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1FAF1F"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3000D32B" w14:textId="77777777" w:rsidR="00C15C44" w:rsidRDefault="00C15C44" w:rsidP="00C15C44">
      <w:pPr>
        <w:spacing w:line="247" w:lineRule="auto"/>
        <w:rPr>
          <w:rFonts w:eastAsia="Times New Roman"/>
          <w:b/>
          <w:bCs/>
          <w:kern w:val="0"/>
          <w:sz w:val="21"/>
          <w:szCs w:val="21"/>
        </w:rPr>
      </w:pPr>
    </w:p>
    <w:p w14:paraId="1399B57F" w14:textId="1B8DF51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Preparedness for the Journey</w:t>
      </w:r>
    </w:p>
    <w:p w14:paraId="0AD4840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arrangement of the camp was not just for rest but also for readiness to move when God commanded. This teaches us the importance of being prepared for the journey of life, ready to move forward in faith when God calls. As Ephesians 6:15 advises, "And with your feet fitted with the readiness of the gospel of peace."</w:t>
      </w:r>
    </w:p>
    <w:p w14:paraId="5A8B7102" w14:textId="77777777" w:rsidR="00C15C44" w:rsidRDefault="00C15C44" w:rsidP="00C15C44">
      <w:pPr>
        <w:spacing w:line="247" w:lineRule="auto"/>
      </w:pPr>
      <w:r w:rsidRPr="00F6333B">
        <w:rPr>
          <w:rFonts w:eastAsia="Times New Roman"/>
          <w:kern w:val="0"/>
          <w:sz w:val="21"/>
          <w:szCs w:val="21"/>
        </w:rPr>
        <w:t>1. How can you organize your life to be better prepared for unexpected challenges or journeys?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order and structure in the Israelites' camp arrangement?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you're spiritually prepared for life's journeys?</w:t>
      </w:r>
    </w:p>
    <w:p w14:paraId="3E44B304" w14:textId="77777777" w:rsidR="00C15C44" w:rsidRDefault="00C15C44" w:rsidP="00C15C44">
      <w:pPr>
        <w:spacing w:line="247" w:lineRule="auto"/>
      </w:pPr>
    </w:p>
    <w:p w14:paraId="17E7D820" w14:textId="77777777" w:rsidR="00C15C44" w:rsidRDefault="00C15C44" w:rsidP="00C15C44">
      <w:pPr>
        <w:spacing w:line="247" w:lineRule="auto"/>
      </w:pPr>
    </w:p>
    <w:p w14:paraId="24BA4499" w14:textId="77777777" w:rsidR="00C15C44" w:rsidRDefault="00C15C44" w:rsidP="00C15C44">
      <w:pPr>
        <w:spacing w:line="247" w:lineRule="auto"/>
      </w:pPr>
    </w:p>
    <w:p w14:paraId="66084051" w14:textId="345B117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Identity</w:t>
      </w:r>
    </w:p>
    <w:p w14:paraId="659856B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Each tribe had its own banner, symbolizing its identity and heritage. Knowing who we are in Christ is vital for our spiritual journey. Our identity in Him gives us confidence and purpose. Galatians 3:26 reminds us, "You are all sons of God through faith in Christ Jesus."</w:t>
      </w:r>
    </w:p>
    <w:p w14:paraId="20447F6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your identity in God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assigned specific roles and positions to each tribe in Numbers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camp organization about finding your place in your community today? </w:t>
      </w:r>
    </w:p>
    <w:p w14:paraId="585CA67B"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51CF25"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243AFD37" w14:textId="77777777" w:rsidR="00C15C44" w:rsidRDefault="00C15C44" w:rsidP="00C15C44">
      <w:pPr>
        <w:spacing w:line="247" w:lineRule="auto"/>
        <w:rPr>
          <w:rFonts w:eastAsia="Times New Roman"/>
          <w:b/>
          <w:bCs/>
          <w:kern w:val="0"/>
          <w:sz w:val="21"/>
          <w:szCs w:val="21"/>
        </w:rPr>
      </w:pPr>
    </w:p>
    <w:p w14:paraId="7ED87E16" w14:textId="0684804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Obedience</w:t>
      </w:r>
    </w:p>
    <w:p w14:paraId="526A12D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followed God’s instructions precisely, showing the power of obedience. Obedience to God’s Word brings blessings and aligns us with His will. As James 1:22 encourages, "Be doers of the word, and not hearers only, deceiving yourselves."</w:t>
      </w:r>
    </w:p>
    <w:p w14:paraId="4A62B8A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Israelites' obedience in Numbers 2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crucial for community harmony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camp organization about the power of following divine guidance? </w:t>
      </w:r>
    </w:p>
    <w:p w14:paraId="48537926"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Community</w:t>
      </w:r>
    </w:p>
    <w:p w14:paraId="455B786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camp arrangement fostered a sense of community among the tribes. We are created for community, to support and encourage one another in our faith journey. Hebrews 10:24-25 exhorts us, "And let us consider how to spur one another on to love and good deeds. Let us not neglect meeting together, as some have made a habit, but let us encourage one another."</w:t>
      </w:r>
    </w:p>
    <w:p w14:paraId="6126D9D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contribute to your community's strength and unity, similar to the tribes in Numbers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organized community roles, like those in Numbers 2, are important for effective collaboration?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camp arrangement about balancing individual needs with community goals? </w:t>
      </w:r>
    </w:p>
    <w:p w14:paraId="51B0341F"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0E2D9A"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263C7BAA" w14:textId="77777777" w:rsidR="00C15C44" w:rsidRDefault="00C15C44" w:rsidP="00C15C44">
      <w:pPr>
        <w:spacing w:line="247" w:lineRule="auto"/>
        <w:rPr>
          <w:rFonts w:eastAsia="Times New Roman"/>
          <w:b/>
          <w:bCs/>
          <w:kern w:val="0"/>
          <w:sz w:val="21"/>
          <w:szCs w:val="21"/>
        </w:rPr>
      </w:pPr>
    </w:p>
    <w:p w14:paraId="2A7FDF74" w14:textId="2DF8360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Trust in God’s Provision</w:t>
      </w:r>
    </w:p>
    <w:p w14:paraId="06AC308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had to trust God for their daily needs as they camped in the wilderness. This reliance on God’s provision is a lesson for us to trust Him in all circumstances. Philippians 4:19 assures us, "And my God will supply all your needs according to His glorious riches in Christ Jesus."</w:t>
      </w:r>
    </w:p>
    <w:p w14:paraId="16CE2DD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provision when facing uncertainty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organized the tribes around the Tabernacle, and how does this relate to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camp arrangement about relying on God's guidance today? </w:t>
      </w:r>
    </w:p>
    <w:p w14:paraId="7EC07A0C"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Journey of Faith</w:t>
      </w:r>
    </w:p>
    <w:p w14:paraId="3917175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Numbers 2 reminds us that life is a journey of faith. The Israelites were on a journey to the Promised Land, guided by God. We, too, are on a journey, and our faith in God’s promises sustains us. As Hebrews 11:1 defines, "Now faith is the assurance of what we hope for and the certainty of what we do not see." Let us walk this journey with faith, knowing that God is with us every step of the way.</w:t>
      </w:r>
    </w:p>
    <w:p w14:paraId="45E85879"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organizing your life like the Israelite camp enhance your journey of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Israelites' obedience in their journey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order and structure matter in your personal faith journey?</w:t>
      </w:r>
      <w:r w:rsidRPr="001B37DC">
        <w:br w:type="page"/>
      </w:r>
    </w:p>
    <w:p w14:paraId="7D97064D"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3 Teaching Points and Bible Study Questions</w:t>
      </w:r>
    </w:p>
    <w:p w14:paraId="25D9AAD7" w14:textId="7960DE2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Divine Order</w:t>
      </w:r>
    </w:p>
    <w:p w14:paraId="2A7BBF1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3, we see God establishing a clear order for the Levites, assigning them specific roles and responsibilities. This reminds us that God is a God of order, not chaos. As 1 Corinthians 14:33 states, "For God is not a God of disorder but of peace." Embracing divine order in our lives can lead to peace and productivity, as we align our actions with His will.</w:t>
      </w:r>
    </w:p>
    <w:p w14:paraId="685FA08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concept of divine order to organize your daily responsibilities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divine order is crucial in community or family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divine order in Numbers 3 to improve teamwork in your workplace? </w:t>
      </w:r>
    </w:p>
    <w:p w14:paraId="379EA247"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Service</w:t>
      </w:r>
    </w:p>
    <w:p w14:paraId="5BC456F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were set apart to serve in the tabernacle, highlighting the importance of service in God's kingdom. Jesus Himself said in Matthew 20:28, "Just as the Son of Man did not come to be served, but to serve." We are called to serve others, reflecting Christ's love and humility in our daily interactions.</w:t>
      </w:r>
    </w:p>
    <w:p w14:paraId="1648D4B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Levites' dedication to service in your own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specific roles in service, and how does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about serving with purpose and commitment in your daily tasks? </w:t>
      </w:r>
    </w:p>
    <w:p w14:paraId="55648524"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DA1F47"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7480CE1E" w14:textId="77777777" w:rsidR="00C15C44" w:rsidRDefault="00C15C44" w:rsidP="00C15C44">
      <w:pPr>
        <w:spacing w:line="247" w:lineRule="auto"/>
        <w:rPr>
          <w:rFonts w:eastAsia="Times New Roman"/>
          <w:b/>
          <w:bCs/>
          <w:kern w:val="0"/>
          <w:sz w:val="21"/>
          <w:szCs w:val="21"/>
        </w:rPr>
      </w:pPr>
    </w:p>
    <w:p w14:paraId="03143C0F" w14:textId="24EEB41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Dedication</w:t>
      </w:r>
    </w:p>
    <w:p w14:paraId="3A50AFF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3 emphasizes the dedication of the Levites to their sacred duties. This dedication is a powerful reminder of the commitment we should have in our walk with God. As Romans 12:1 encourages, "Offer your bodies as living sacrifices, holy and pleasing to God—this is your true and proper worship."</w:t>
      </w:r>
    </w:p>
    <w:p w14:paraId="447A75A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dedicating your time to service reflect the dedication of the Levites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to a cause or community is important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dedication that applies to your personal commitments? </w:t>
      </w:r>
    </w:p>
    <w:p w14:paraId="28FFCAD4"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Family in Ministry</w:t>
      </w:r>
    </w:p>
    <w:p w14:paraId="7814EDF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The chapter outlines the roles of different Levitical families, underscoring the importance of family in ministry. Families can be a strong foundation for faith and service, as seen in Proverbs 22:6: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w:t>
      </w:r>
    </w:p>
    <w:p w14:paraId="55FA43D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your family support each other in fulfilling ministry roles effectively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family involvement is crucial in sustaining long-term ministry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about balancing family responsibilities and ministry duties? </w:t>
      </w:r>
    </w:p>
    <w:p w14:paraId="4C133D0D"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CE7164"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67FFD946" w14:textId="77777777" w:rsidR="00C15C44" w:rsidRDefault="00C15C44" w:rsidP="00C15C44">
      <w:pPr>
        <w:spacing w:line="247" w:lineRule="auto"/>
        <w:rPr>
          <w:rFonts w:eastAsia="Times New Roman"/>
          <w:b/>
          <w:bCs/>
          <w:kern w:val="0"/>
          <w:sz w:val="21"/>
          <w:szCs w:val="21"/>
        </w:rPr>
      </w:pPr>
    </w:p>
    <w:p w14:paraId="7D08AB86" w14:textId="2BE0BEA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Necessity of Obedience</w:t>
      </w:r>
    </w:p>
    <w:p w14:paraId="50A9248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God's instructions to the Levites were precise, and their obedience was crucial. This teaches us the importance of obeying God's commands. As Jesus said in John 14:15, "If you love Me, you will keep My commandments." Obedience is a reflection of our love for God.</w:t>
      </w:r>
    </w:p>
    <w:p w14:paraId="52399C39" w14:textId="77777777" w:rsidR="00C15C44" w:rsidRDefault="00C15C44" w:rsidP="00C15C44">
      <w:pPr>
        <w:spacing w:line="247" w:lineRule="auto"/>
      </w:pPr>
      <w:r w:rsidRPr="00F6333B">
        <w:rPr>
          <w:rFonts w:eastAsia="Times New Roman"/>
          <w:kern w:val="0"/>
          <w:sz w:val="21"/>
          <w:szCs w:val="21"/>
        </w:rPr>
        <w:t>1. How can you apply the Levites' obedience to your daily responsibilities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the Levites' role in the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Levites about the importance of following instructions in your life?</w:t>
      </w:r>
    </w:p>
    <w:p w14:paraId="1C5FC2ED" w14:textId="77777777" w:rsidR="00C15C44" w:rsidRDefault="00C15C44" w:rsidP="00C15C44">
      <w:pPr>
        <w:spacing w:line="247" w:lineRule="auto"/>
      </w:pPr>
    </w:p>
    <w:p w14:paraId="5F5BF67B" w14:textId="77777777" w:rsidR="00C15C44" w:rsidRDefault="00C15C44" w:rsidP="00C15C44">
      <w:pPr>
        <w:spacing w:line="247" w:lineRule="auto"/>
      </w:pPr>
    </w:p>
    <w:p w14:paraId="6AA0D616" w14:textId="77777777" w:rsidR="00C15C44" w:rsidRDefault="00C15C44" w:rsidP="00C15C44">
      <w:pPr>
        <w:spacing w:line="247" w:lineRule="auto"/>
      </w:pPr>
    </w:p>
    <w:p w14:paraId="673D1779" w14:textId="660BB80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God's Provision</w:t>
      </w:r>
    </w:p>
    <w:p w14:paraId="2DBA693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were provided for by the offerings of the Israelites, demonstrating God's provision for those who serve Him. Philippians 4:19 reassures us, "And my God will supply all your needs according to His glorious riches in Christ Jesus." Trust in His provision as you serve.</w:t>
      </w:r>
    </w:p>
    <w:p w14:paraId="6363C1F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trust in God's provision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provides specific roles and responsibilities for each person?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using God's provisions effectively in your community? </w:t>
      </w:r>
    </w:p>
    <w:p w14:paraId="7AB37BA9"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FCAF3E"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14E2AA4C" w14:textId="77777777" w:rsidR="00C15C44" w:rsidRDefault="00C15C44" w:rsidP="00C15C44">
      <w:pPr>
        <w:spacing w:line="247" w:lineRule="auto"/>
        <w:rPr>
          <w:rFonts w:eastAsia="Times New Roman"/>
          <w:b/>
          <w:bCs/>
          <w:kern w:val="0"/>
          <w:sz w:val="21"/>
          <w:szCs w:val="21"/>
        </w:rPr>
      </w:pPr>
    </w:p>
    <w:p w14:paraId="05151027" w14:textId="66DBAF58"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Call to Holiness</w:t>
      </w:r>
    </w:p>
    <w:p w14:paraId="14195F7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were set apart for holy purposes, reminding us of our call to holiness. 1 Peter 1:16 echoes this: "Be holy, because I am holy." Strive for holiness in your thoughts, words, and actions, reflecting God's character in your life.</w:t>
      </w:r>
    </w:p>
    <w:p w14:paraId="2C70340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holiness into your daily routine, inspired by the Levites' dedication in Numbers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holiness in Numbers 3, and how does this apply to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a commitment to holiness today? </w:t>
      </w:r>
    </w:p>
    <w:p w14:paraId="67886AD9"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Community</w:t>
      </w:r>
    </w:p>
    <w:p w14:paraId="7777E82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worked together as a community, illustrating the strength found in unity. Hebrews 10:24-25 encourages us to "spur one another on toward love and good deeds, not neglecting to meet together." Community is vital for encouragement and growth in faith.</w:t>
      </w:r>
    </w:p>
    <w:p w14:paraId="4E126B3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contribute to the well-being of your community like the Levites served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roles are important for maintaining harmony and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feels valued and included in your community? </w:t>
      </w:r>
    </w:p>
    <w:p w14:paraId="1C79F2B9"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E50B1C"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4B7EA46A" w14:textId="77777777" w:rsidR="00C15C44" w:rsidRDefault="00C15C44" w:rsidP="00C15C44">
      <w:pPr>
        <w:spacing w:line="247" w:lineRule="auto"/>
        <w:rPr>
          <w:rFonts w:eastAsia="Times New Roman"/>
          <w:b/>
          <w:bCs/>
          <w:kern w:val="0"/>
          <w:sz w:val="21"/>
          <w:szCs w:val="21"/>
        </w:rPr>
      </w:pPr>
    </w:p>
    <w:p w14:paraId="33A84D23" w14:textId="29E82FC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Impact of Faithfulness</w:t>
      </w:r>
    </w:p>
    <w:p w14:paraId="5AA412F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faithfulness of the Levites in their duties had a lasting impact on the spiritual life of Israel. Similarly, our faithfulness in small things can have a significant impact. As Luke 16:10 says, "Whoever is faithful with very little is also faithful with much."</w:t>
      </w:r>
    </w:p>
    <w:p w14:paraId="6378E3C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demonstrate faithfulness in your daily responsibilities like the Levites did in their duties?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in small tasks impacts your overall spiritual growth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about the importance of being faithful in your commitments? </w:t>
      </w:r>
    </w:p>
    <w:p w14:paraId="2FC8074A"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27CC773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Numbers 3 reminds us of God's constant presence with His people. The Levites served in the tabernacle, where God's presence dwelled. Today, we have the assurance of His presence through the Holy Spirit. As Jesus promised in Matthew 28:20, "And surely I am with you always, to the very end of the age." Let this assurance guide and comfort you in your journey.</w:t>
      </w:r>
    </w:p>
    <w:p w14:paraId="6A06C1A3"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rely on God's presence in your daily responsibilities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significant for the Levites' service,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remain aware of God's presence in your community and relationships?</w:t>
      </w:r>
      <w:r w:rsidRPr="001B37DC">
        <w:br w:type="page"/>
      </w:r>
    </w:p>
    <w:p w14:paraId="203F74B1"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4 Teaching Points and Bible Study Questions</w:t>
      </w:r>
    </w:p>
    <w:p w14:paraId="3D6C620C" w14:textId="54764149"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Embrace Your Unique Role</w:t>
      </w:r>
    </w:p>
    <w:p w14:paraId="01FA459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4, we see the Levites being assigned specific tasks related to the Tabernacle. Each family had a unique role, whether it was carrying the sacred objects or managing the curtains. This reminds us that God has a specific purpose for each of us. As 1 Corinthians 12:18 says, "But in fact, God has arranged the members of the body, every one of them, according to His design." Embrace your God-given role with joy and dedication.</w:t>
      </w:r>
    </w:p>
    <w:p w14:paraId="794CACE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embrace your unique role in your community like the Levites did in their duties?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and value different roles within a team or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others in their unique roles while fulfilling your own responsibilities? </w:t>
      </w:r>
    </w:p>
    <w:p w14:paraId="0D91640D"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Order and Structure</w:t>
      </w:r>
    </w:p>
    <w:p w14:paraId="1DB7FA3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 is a God of order, not chaos. Numbers 4 details the meticulous organization of the Levites' duties, highlighting the importance of structure in our lives. Just as the Levites followed a divine plan, we too can benefit from organizing our daily routines. Proverbs 16:9 reminds us, "A man’s heart plans his course, but the LORD determines his steps."</w:t>
      </w:r>
    </w:p>
    <w:p w14:paraId="3606483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implementing order and structure in your daily life enhance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specific roles and tasks for the Levites in maintaining order?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about balancing responsibilities and teamwork in your community? </w:t>
      </w:r>
    </w:p>
    <w:p w14:paraId="1A2933BB"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969D32"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139B51E5" w14:textId="77777777" w:rsidR="00C15C44" w:rsidRDefault="00C15C44" w:rsidP="00C15C44">
      <w:pPr>
        <w:spacing w:line="247" w:lineRule="auto"/>
        <w:rPr>
          <w:rFonts w:eastAsia="Times New Roman"/>
          <w:b/>
          <w:bCs/>
          <w:kern w:val="0"/>
          <w:sz w:val="21"/>
          <w:szCs w:val="21"/>
        </w:rPr>
      </w:pPr>
    </w:p>
    <w:p w14:paraId="2A0CA5EB" w14:textId="4F192B3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Serve with Reverence</w:t>
      </w:r>
    </w:p>
    <w:p w14:paraId="4245F69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were tasked with handling the most sacred items of the Tabernacle, and they did so with utmost reverence. This teaches us to approach our service to God with a heart full of respect and awe. As Hebrews 12:28 encourages, "Therefore, since we are receiving an unshakable kingdom, let us be filled with gratitude, and so worship God acceptably with reverence and awe."</w:t>
      </w:r>
    </w:p>
    <w:p w14:paraId="1112175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reverence in your daily tasks to honor God like the Levites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with reverence impacts your relationship with others and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service reflects respect and devotion? </w:t>
      </w:r>
    </w:p>
    <w:p w14:paraId="7E160A37"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Teamwork Makes the Dream Work</w:t>
      </w:r>
    </w:p>
    <w:p w14:paraId="2E92E73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worked together to fulfill their duties, demonstrating the power of teamwork. Ecclesiastes 4:9 states, "Two are better than one, because they have a good return for their labor." Collaborating with others in our faith community can lead to greater accomplishments and spiritual growth.</w:t>
      </w:r>
    </w:p>
    <w:p w14:paraId="54BD70A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we apply the division of tasks in Numbers 4 to improve teamwork in 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clear roles are essential for effective teamwork, as seen in Numbers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teamwork in Numbers 4 to enhance collaboration in your workplace? </w:t>
      </w:r>
    </w:p>
    <w:p w14:paraId="753EF708"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F5D82E"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3DC3DC97" w14:textId="77777777" w:rsidR="00C15C44" w:rsidRDefault="00C15C44" w:rsidP="00C15C44">
      <w:pPr>
        <w:spacing w:line="247" w:lineRule="auto"/>
        <w:rPr>
          <w:rFonts w:eastAsia="Times New Roman"/>
          <w:b/>
          <w:bCs/>
          <w:kern w:val="0"/>
          <w:sz w:val="21"/>
          <w:szCs w:val="21"/>
        </w:rPr>
      </w:pPr>
    </w:p>
    <w:p w14:paraId="02980660" w14:textId="01734251"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Faithfulness in Small Tasks</w:t>
      </w:r>
    </w:p>
    <w:p w14:paraId="1D39317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responsibilities might have seemed mundane, but their faithfulness in small tasks was crucial for the greater purpose of worship. Luke 16:10 tells us, "Whoever is faithful with very little will also be faithful with much." Let us be diligent in the small things, knowing they contribute to God's grand design.</w:t>
      </w:r>
    </w:p>
    <w:p w14:paraId="13FF9329" w14:textId="77777777" w:rsidR="00C15C44" w:rsidRDefault="00C15C44" w:rsidP="00C15C44">
      <w:pPr>
        <w:spacing w:line="247" w:lineRule="auto"/>
      </w:pPr>
      <w:r w:rsidRPr="00F6333B">
        <w:rPr>
          <w:rFonts w:eastAsia="Times New Roman"/>
          <w:kern w:val="0"/>
          <w:sz w:val="21"/>
          <w:szCs w:val="21"/>
        </w:rPr>
        <w:t>1. How can you demonstrate faithfulness in small tasks in your daily routine, similar to the Levites' duties?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in minor responsibilities is crucial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Levites about valuing seemingly insignificant tasks in your own life?</w:t>
      </w:r>
    </w:p>
    <w:p w14:paraId="50EF51C0" w14:textId="77777777" w:rsidR="00C15C44" w:rsidRDefault="00C15C44" w:rsidP="00C15C44">
      <w:pPr>
        <w:spacing w:line="247" w:lineRule="auto"/>
      </w:pPr>
    </w:p>
    <w:p w14:paraId="4EDDC20E" w14:textId="77777777" w:rsidR="00C15C44" w:rsidRDefault="00C15C44" w:rsidP="00C15C44">
      <w:pPr>
        <w:spacing w:line="247" w:lineRule="auto"/>
      </w:pPr>
    </w:p>
    <w:p w14:paraId="0B1523EF" w14:textId="77777777" w:rsidR="00C15C44" w:rsidRDefault="00C15C44" w:rsidP="00C15C44">
      <w:pPr>
        <w:spacing w:line="247" w:lineRule="auto"/>
      </w:pPr>
    </w:p>
    <w:p w14:paraId="43178418" w14:textId="2C6A74F2"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Value of Preparation</w:t>
      </w:r>
    </w:p>
    <w:p w14:paraId="7833668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Before the Levites could carry out their duties, they had to prepare the Tabernacle items carefully. This underscores the importance of preparation in our spiritual lives. Ephesians 6:11 advises, "Put on the full armor of God, so that you can make your stand against the devil’s schemes." Being spiritually prepared equips us to face life's challenges.</w:t>
      </w:r>
    </w:p>
    <w:p w14:paraId="66F24D9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Levites' preparation process to your daily tasks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thorough preparation is emphasized in spiritual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preparation aligns with your long-term goals? </w:t>
      </w:r>
    </w:p>
    <w:p w14:paraId="1D9709ED"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B4CF68"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2155869F" w14:textId="77777777" w:rsidR="00C15C44" w:rsidRDefault="00C15C44" w:rsidP="00C15C44">
      <w:pPr>
        <w:spacing w:line="247" w:lineRule="auto"/>
        <w:rPr>
          <w:rFonts w:eastAsia="Times New Roman"/>
          <w:b/>
          <w:bCs/>
          <w:kern w:val="0"/>
          <w:sz w:val="21"/>
          <w:szCs w:val="21"/>
        </w:rPr>
      </w:pPr>
    </w:p>
    <w:p w14:paraId="7898A64C" w14:textId="5F858BE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Respect for Sacred Spaces</w:t>
      </w:r>
    </w:p>
    <w:p w14:paraId="1330B42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work involved maintaining the sanctity of the Tabernacle, teaching us to respect sacred spaces. Whether it's our place of worship or our personal time with God, we should honor these moments and places. Psalm 84:10 beautifully expresses, "For a day in Your courts is better than a thousand elsewhere."</w:t>
      </w:r>
    </w:p>
    <w:p w14:paraId="4E7B666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show respect for sacred spaces in your daily life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sacred spaces is important for spiritual growth and reflection?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actions can you take to ensure sacred spaces are preserved and honored in your environment? </w:t>
      </w:r>
    </w:p>
    <w:p w14:paraId="6F134B89"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Obedience</w:t>
      </w:r>
    </w:p>
    <w:p w14:paraId="5245BEB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By following God's instructions, the Levites ensured the Tabernacle functioned smoothly, bringing blessings to the entire community. Deuteronomy 28:2 promises, "And all these blessings will come upon you and overtake you, if you will obey the voice of the LORD your God." Obedience to God leads to a life filled with His blessings.</w:t>
      </w:r>
    </w:p>
    <w:p w14:paraId="58B2DE6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principle of obedience in your daily responsibilities and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leads to blessings in your personal and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instructions for a blessed life? </w:t>
      </w:r>
    </w:p>
    <w:p w14:paraId="308FB345"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89158E"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5C07E9BF" w14:textId="77777777" w:rsidR="00C15C44" w:rsidRDefault="00C15C44" w:rsidP="00C15C44">
      <w:pPr>
        <w:spacing w:line="247" w:lineRule="auto"/>
        <w:rPr>
          <w:rFonts w:eastAsia="Times New Roman"/>
          <w:b/>
          <w:bCs/>
          <w:kern w:val="0"/>
          <w:sz w:val="21"/>
          <w:szCs w:val="21"/>
        </w:rPr>
      </w:pPr>
    </w:p>
    <w:p w14:paraId="610BFB46" w14:textId="170CAAF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Dedication</w:t>
      </w:r>
    </w:p>
    <w:p w14:paraId="23B39A0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dedication to their tasks was unwavering, setting an example for us to follow. Colossians 3:23 encourages, "Whatever you do, work at it with your whole being, for the Lord and not for men." Our dedication to God and His work should be wholehearted and sincere.</w:t>
      </w:r>
    </w:p>
    <w:p w14:paraId="3C29B49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dedicating your skills to a cause enhance your community's spiritual growth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in small tasks is crucial for achieving larger spiritual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dedication that applies to your personal commitments today? </w:t>
      </w:r>
    </w:p>
    <w:p w14:paraId="27021D30"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Provision</w:t>
      </w:r>
    </w:p>
    <w:p w14:paraId="1726787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Numbers 4 reminds us that God provides for those who serve Him. The Levites were supported by the offerings of the Israelites, showing that God takes care of His servants. Philippians 4:19 assures us, "And my God will supply all your needs according to His glorious riches in Christ Jesus." Trust in God's provision as you serve Him faithfully.</w:t>
      </w:r>
    </w:p>
    <w:p w14:paraId="39E8C972"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in God's provision when facing uncertainty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provision is challenging in today's fast-paced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past provisions during difficult times?</w:t>
      </w:r>
      <w:r w:rsidRPr="001B37DC">
        <w:br w:type="page"/>
      </w:r>
    </w:p>
    <w:p w14:paraId="3284EE2F"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5 Teaching Points and Bible Study Questions</w:t>
      </w:r>
    </w:p>
    <w:p w14:paraId="30B25DC3" w14:textId="369F35A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Holiness in Community</w:t>
      </w:r>
    </w:p>
    <w:p w14:paraId="45C3CFC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5, God instructs Moses to remove anyone with a defiling disease or discharge from the camp. This underscores the importance of maintaining holiness within the community. As believers, we are called to be set apart, reflecting God's purity in our lives. "Be holy, because I am holy" (Leviticus 11:44) is a call to live in a way that honors God and uplifts those around us.</w:t>
      </w:r>
    </w:p>
    <w:p w14:paraId="0406687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we ensure our community maintains holiness in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holiness impacts individual spiritual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address unholiness within your community? </w:t>
      </w:r>
    </w:p>
    <w:p w14:paraId="04E1B9E1"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Accountability and Confession</w:t>
      </w:r>
    </w:p>
    <w:p w14:paraId="62A4A5C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highlights the necessity of confession and restitution when wrongs are committed. Numbers 5:7 states, "They must confess the sin they have committed." This teaches us the value of owning up to our mistakes and making amends, fostering a culture of honesty and integrity.</w:t>
      </w:r>
    </w:p>
    <w:p w14:paraId="6177E61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practicing confession enhance accountability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community harmony and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honest confession in your daily life? </w:t>
      </w:r>
    </w:p>
    <w:p w14:paraId="35719231"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4CA48C"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326D0C41" w14:textId="77777777" w:rsidR="00C15C44" w:rsidRDefault="00C15C44" w:rsidP="00C15C44">
      <w:pPr>
        <w:spacing w:line="247" w:lineRule="auto"/>
        <w:rPr>
          <w:rFonts w:eastAsia="Times New Roman"/>
          <w:b/>
          <w:bCs/>
          <w:kern w:val="0"/>
          <w:sz w:val="21"/>
          <w:szCs w:val="21"/>
        </w:rPr>
      </w:pPr>
    </w:p>
    <w:p w14:paraId="4FC28EF7" w14:textId="1351566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Restitution</w:t>
      </w:r>
    </w:p>
    <w:p w14:paraId="75F383A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Restitution is not just about saying sorry; it's about making things right. Numbers 5:7 continues, "They must make full restitution for the wrong they have done, add a fifth of the value to it, and give it all to the person they have wronged." This principle encourages us to go above and beyond in our efforts to restore relationships and trust.</w:t>
      </w:r>
    </w:p>
    <w:p w14:paraId="1A0F7DE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practicing restitution in your life improve relationships and foster trust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restitution is emphasized in resolving conflicts and restoring justice in biblical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make restitution if you wronged someone unintentionally? </w:t>
      </w:r>
    </w:p>
    <w:p w14:paraId="5F5E0313"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Presence</w:t>
      </w:r>
    </w:p>
    <w:p w14:paraId="34A8C8E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camp was to be kept pure because God dwelled among His people. This reminds us of the power and presence of God in our lives today. "For where two or three gather in my name, there am I with them" (Matthew 18:20). We are called to live in a way that honors His presence among us.</w:t>
      </w:r>
    </w:p>
    <w:p w14:paraId="4A30B11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cultivate awareness of God's presence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requires purity and order among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presence remains central in your community or family? </w:t>
      </w:r>
    </w:p>
    <w:p w14:paraId="5B5CAD9F"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CF918D"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087C2FDB" w14:textId="77777777" w:rsidR="00C15C44" w:rsidRDefault="00C15C44" w:rsidP="00C15C44">
      <w:pPr>
        <w:spacing w:line="247" w:lineRule="auto"/>
        <w:rPr>
          <w:rFonts w:eastAsia="Times New Roman"/>
          <w:b/>
          <w:bCs/>
          <w:kern w:val="0"/>
          <w:sz w:val="21"/>
          <w:szCs w:val="21"/>
        </w:rPr>
      </w:pPr>
    </w:p>
    <w:p w14:paraId="4907AC42" w14:textId="6D0F8C09"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Faithfulness in Relationships</w:t>
      </w:r>
    </w:p>
    <w:p w14:paraId="46682A1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5 addresses the issue of marital unfaithfulness, emphasizing the importance of trust and fidelity. In a world where relationships can be fragile, this serves as a reminder to cherish and protect the bonds we have, reflecting the faithfulness of God in our own lives.</w:t>
      </w:r>
    </w:p>
    <w:p w14:paraId="4AE6B80A" w14:textId="77777777" w:rsidR="00C15C44" w:rsidRDefault="00C15C44" w:rsidP="00C15C44">
      <w:pPr>
        <w:spacing w:line="247" w:lineRule="auto"/>
      </w:pPr>
      <w:r w:rsidRPr="00F6333B">
        <w:rPr>
          <w:rFonts w:eastAsia="Times New Roman"/>
          <w:kern w:val="0"/>
          <w:sz w:val="21"/>
          <w:szCs w:val="21"/>
        </w:rPr>
        <w:t>1. How can you demonstrate faithfulness in your relationships when faced with doubt or suspicion?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restore trust if faithfulness is questioned?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faithfulness is crucial for maintaining healthy relationships?</w:t>
      </w:r>
    </w:p>
    <w:p w14:paraId="00893E1A" w14:textId="77777777" w:rsidR="00C15C44" w:rsidRDefault="00C15C44" w:rsidP="00C15C44">
      <w:pPr>
        <w:spacing w:line="247" w:lineRule="auto"/>
      </w:pPr>
    </w:p>
    <w:p w14:paraId="6912611A" w14:textId="77777777" w:rsidR="00C15C44" w:rsidRDefault="00C15C44" w:rsidP="00C15C44">
      <w:pPr>
        <w:spacing w:line="247" w:lineRule="auto"/>
      </w:pPr>
    </w:p>
    <w:p w14:paraId="5F00A227" w14:textId="77777777" w:rsidR="00C15C44" w:rsidRDefault="00C15C44" w:rsidP="00C15C44">
      <w:pPr>
        <w:spacing w:line="247" w:lineRule="auto"/>
      </w:pPr>
    </w:p>
    <w:p w14:paraId="528561EE" w14:textId="01240C8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the Priest</w:t>
      </w:r>
    </w:p>
    <w:p w14:paraId="620ADA1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priest played a crucial role in mediating between God and the people, highlighting the importance of spiritual leadership. Today, we are reminded to seek guidance from those who are spiritually mature and to value the wisdom they offer in our walk with God.</w:t>
      </w:r>
    </w:p>
    <w:p w14:paraId="555DEDD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priest's role in Numbers 5 inspire modern spiritual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priest's involvement was crucial in resolving disputes and maintaining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priest's duties that apply to conflict resolution in your life today? </w:t>
      </w:r>
    </w:p>
    <w:p w14:paraId="280BDB72"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D0936A"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55967BA0" w14:textId="77777777" w:rsidR="00C15C44" w:rsidRDefault="00C15C44" w:rsidP="00C15C44">
      <w:pPr>
        <w:spacing w:line="247" w:lineRule="auto"/>
        <w:rPr>
          <w:rFonts w:eastAsia="Times New Roman"/>
          <w:b/>
          <w:bCs/>
          <w:kern w:val="0"/>
          <w:sz w:val="21"/>
          <w:szCs w:val="21"/>
        </w:rPr>
      </w:pPr>
    </w:p>
    <w:p w14:paraId="0F7A1525" w14:textId="2EB44A6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Rituals</w:t>
      </w:r>
    </w:p>
    <w:p w14:paraId="5989DD3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rituals described in Numbers 5 may seem foreign to us, but they underscore the importance of intentionality in our worship. Whether through prayer, reading Scripture, or gathering with fellow believers, our spiritual practices should be purposeful and heartfelt.</w:t>
      </w:r>
    </w:p>
    <w:p w14:paraId="18F890B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ancient rituals in Numbers 5 influence your approach to modern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rituals were important for community cohesion in biblical times, and are they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Numbers 5 about the role of rituals in personal accountability and growth? </w:t>
      </w:r>
    </w:p>
    <w:p w14:paraId="12D3F753"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Trusting God's Justice</w:t>
      </w:r>
    </w:p>
    <w:p w14:paraId="68C3EBE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ordeal of the bitter water in Numbers 5:27-28 shows that God is just and will reveal the truth. "If she has defiled herself and been unfaithful to her husband, the water that brings a curse will enter her and cause bitter suffering." This teaches us to trust in God's justice, knowing that He sees all and will bring truth to light.</w:t>
      </w:r>
    </w:p>
    <w:p w14:paraId="3F3D614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justice when facing situations that seem unfair or unresolved?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requires specific actions in Numbers 5,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God's justice during personal conflicts or misunderstandings? </w:t>
      </w:r>
    </w:p>
    <w:p w14:paraId="7FF9ADFA"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B234A7"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760677A4" w14:textId="77777777" w:rsidR="00C15C44" w:rsidRDefault="00C15C44" w:rsidP="00C15C44">
      <w:pPr>
        <w:spacing w:line="247" w:lineRule="auto"/>
        <w:rPr>
          <w:rFonts w:eastAsia="Times New Roman"/>
          <w:b/>
          <w:bCs/>
          <w:kern w:val="0"/>
          <w:sz w:val="21"/>
          <w:szCs w:val="21"/>
        </w:rPr>
      </w:pPr>
    </w:p>
    <w:p w14:paraId="30C96CEF" w14:textId="5E9ADC68"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Call to Purity</w:t>
      </w:r>
    </w:p>
    <w:p w14:paraId="3A64D0A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Purity is a recurring theme in Numbers 5, reminding us of the call to live lives that are pleasing to God. "Create in me a clean heart, O God, and renew a right spirit within me" (Psalm 51:10) should be our daily prayer as we strive to reflect His holiness.</w:t>
      </w:r>
    </w:p>
    <w:p w14:paraId="48A4BF7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call to purity in your daily interactions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is emphasized in both personal and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purity in your thoughts and actions? </w:t>
      </w:r>
    </w:p>
    <w:p w14:paraId="73518E7E"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Desire for Reconciliation</w:t>
      </w:r>
    </w:p>
    <w:p w14:paraId="1AD4714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Ultimately, Numbers 5 is about restoring relationships—whether with God or with others. It reflects God's heart for reconciliation and His desire for us to live in harmony. As ambassadors of Christ, we are called to be peacemakers, bringing His love and grace into every interaction.</w:t>
      </w:r>
    </w:p>
    <w:p w14:paraId="630BAF26"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actively seek reconciliation in your relationships, reflecting God's desire for peace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reconciliation, and how can this influence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reconciliation is a priority in your community or family?</w:t>
      </w:r>
      <w:r w:rsidRPr="001B37DC">
        <w:br w:type="page"/>
      </w:r>
    </w:p>
    <w:p w14:paraId="524B41A2"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6 Teaching Points and Bible Study Questions</w:t>
      </w:r>
    </w:p>
    <w:p w14:paraId="2C21D538" w14:textId="7128C41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a Vow</w:t>
      </w:r>
    </w:p>
    <w:p w14:paraId="28FD985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6, we learn about the Nazirite vow, a special commitment made to God. This vow is a powerful reminder of the importance of keeping our promises to the Lord. As it says in Ecclesiastes 5:4, "When you make a vow to God, do not delay in fulfilling it, because He takes no pleasure in fools. Fulfill your vow." This teaches us to be intentional and faithful in our commitments, knowing that our words and promises hold weight in the eyes of God.</w:t>
      </w:r>
    </w:p>
    <w:p w14:paraId="23CB0B8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making a vow to God impact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vows are significant in strengthening personal faith and commitment?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Nazarite vow about setting personal boundaries for spiritual growth? </w:t>
      </w:r>
    </w:p>
    <w:p w14:paraId="3F8597BA"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Setting Yourself Apart</w:t>
      </w:r>
    </w:p>
    <w:p w14:paraId="031A8D1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Nazirite vow involved setting oneself apart for God, abstaining from wine and other products of the vine. This act of separation is a call to holiness, reminding us that as believers, we are called to be distinct from the world. Romans 12:2 encourages us, "Do not be conformed to this world, but be transformed by the renewing of your mind." By setting ourselves apart, we can focus on our relationship with God and live lives that reflect His glory.</w:t>
      </w:r>
    </w:p>
    <w:p w14:paraId="2CA29E7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set yourself apart in daily life to reflect your faith and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setting yourself apart is important in maintaining a strong spiritual identity?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dedicate yourself more fully to your spiritual journey? </w:t>
      </w:r>
    </w:p>
    <w:p w14:paraId="656B699D"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45B41B"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74C33B0E" w14:textId="77777777" w:rsidR="00C15C44" w:rsidRDefault="00C15C44" w:rsidP="00C15C44">
      <w:pPr>
        <w:spacing w:line="247" w:lineRule="auto"/>
        <w:rPr>
          <w:rFonts w:eastAsia="Times New Roman"/>
          <w:b/>
          <w:bCs/>
          <w:kern w:val="0"/>
          <w:sz w:val="21"/>
          <w:szCs w:val="21"/>
        </w:rPr>
      </w:pPr>
    </w:p>
    <w:p w14:paraId="75A70F08" w14:textId="7E1B34B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Sacrifice</w:t>
      </w:r>
    </w:p>
    <w:p w14:paraId="24F88CC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6 highlights the importance of sacrifice in our walk with God. The Nazirite vow included offerings and sacrifices, symbolizing dedication and devotion. Hebrews 13:15 reminds us, "Through Jesus, therefore, let us continually offer to God a sacrifice of praise—the fruit of lips that confess His name." Sacrifice is not just about giving up something; it's about offering our lives as a living testimony to God's goodness.</w:t>
      </w:r>
    </w:p>
    <w:p w14:paraId="6E3DBDA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concept of sacrifice in Numbers 6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sacrifices are important in strengthening your faith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Nazirite vow about dedicating aspects of your life to God? </w:t>
      </w:r>
    </w:p>
    <w:p w14:paraId="51A0B5AF"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Community</w:t>
      </w:r>
    </w:p>
    <w:p w14:paraId="1D66DF8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Nazirite vow was not just a personal commitment; it was a public declaration. This teaches us the value of community in our spiritual journey. Hebrews 10:24-25 encourages us, "And let us consider how to spur one another on to love and good deeds. Let us not neglect meeting together, as some have made a habit, but let us encourage one another." Being part of a community helps us stay accountable and grow in our faith.</w:t>
      </w:r>
    </w:p>
    <w:p w14:paraId="0E99250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your community support individuals who take on personal commitments or vows like the Nazirite vow?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important in maintaining personal spiritual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in your community to uphold their spiritual promises? </w:t>
      </w:r>
    </w:p>
    <w:p w14:paraId="01E8D338"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A8E661"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23A08C9C" w14:textId="77777777" w:rsidR="00C15C44" w:rsidRDefault="00C15C44" w:rsidP="00C15C44">
      <w:pPr>
        <w:spacing w:line="247" w:lineRule="auto"/>
        <w:rPr>
          <w:rFonts w:eastAsia="Times New Roman"/>
          <w:b/>
          <w:bCs/>
          <w:kern w:val="0"/>
          <w:sz w:val="21"/>
          <w:szCs w:val="21"/>
        </w:rPr>
      </w:pPr>
    </w:p>
    <w:p w14:paraId="242ECDEC" w14:textId="1B9AFB1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Blessing of Obedience</w:t>
      </w:r>
    </w:p>
    <w:p w14:paraId="329E8FA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Obedience to God's commands brings blessings, as seen in the Nazirite vow. Numbers 6:24-26 contains the beautiful priestly blessing: "The LORD bless you and keep you; the LORD make His face shine upon you and be gracious to you; the LORD lift up His countenance upon you and give you peace." When we walk in obedience, we position ourselves to receive God's favor and peace.</w:t>
      </w:r>
    </w:p>
    <w:p w14:paraId="5E1567E5" w14:textId="77777777" w:rsidR="00C15C44" w:rsidRDefault="00C15C44" w:rsidP="00C15C44">
      <w:pPr>
        <w:spacing w:line="247" w:lineRule="auto"/>
      </w:pPr>
      <w:r w:rsidRPr="00F6333B">
        <w:rPr>
          <w:rFonts w:eastAsia="Times New Roman"/>
          <w:kern w:val="0"/>
          <w:sz w:val="21"/>
          <w:szCs w:val="21"/>
        </w:rPr>
        <w:t>1. How can you incorporate the principles of obedience from Numbers 6 into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leads to blessings, as seen in Numbers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align with God's commands in Numbers 6?</w:t>
      </w:r>
    </w:p>
    <w:p w14:paraId="02798AEA" w14:textId="77777777" w:rsidR="00C15C44" w:rsidRDefault="00C15C44" w:rsidP="00C15C44">
      <w:pPr>
        <w:spacing w:line="247" w:lineRule="auto"/>
      </w:pPr>
    </w:p>
    <w:p w14:paraId="36C99EBD" w14:textId="77777777" w:rsidR="00C15C44" w:rsidRDefault="00C15C44" w:rsidP="00C15C44">
      <w:pPr>
        <w:spacing w:line="247" w:lineRule="auto"/>
      </w:pPr>
    </w:p>
    <w:p w14:paraId="51AFFAC7" w14:textId="77777777" w:rsidR="00C15C44" w:rsidRDefault="00C15C44" w:rsidP="00C15C44">
      <w:pPr>
        <w:spacing w:line="247" w:lineRule="auto"/>
      </w:pPr>
    </w:p>
    <w:p w14:paraId="3EB7214B" w14:textId="6FDB78A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Purity</w:t>
      </w:r>
    </w:p>
    <w:p w14:paraId="1284FD7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Purity was a key aspect of the Nazirite vow, emphasizing the need to avoid defilement. This reminds us of the call to purity in our own lives. Matthew 5:8 says, "Blessed are the pure in heart, for they will see God." Striving for purity in thought, word, and deed allows us to experience a closer relationship with our Creator.</w:t>
      </w:r>
    </w:p>
    <w:p w14:paraId="12FC48B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practices of purity into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is emphasized in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purify your thoughts and actions? </w:t>
      </w:r>
    </w:p>
    <w:p w14:paraId="63D1F048"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2BA1DB"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41E52CAB" w14:textId="77777777" w:rsidR="00C15C44" w:rsidRDefault="00C15C44" w:rsidP="00C15C44">
      <w:pPr>
        <w:spacing w:line="247" w:lineRule="auto"/>
        <w:rPr>
          <w:rFonts w:eastAsia="Times New Roman"/>
          <w:b/>
          <w:bCs/>
          <w:kern w:val="0"/>
          <w:sz w:val="21"/>
          <w:szCs w:val="21"/>
        </w:rPr>
      </w:pPr>
    </w:p>
    <w:p w14:paraId="737EA52A" w14:textId="78ED47B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Joy of Dedication</w:t>
      </w:r>
    </w:p>
    <w:p w14:paraId="5C9332C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Nazirite vow was a joyful dedication to God, not a burdensome obligation. Psalm 37:4 encourages us, "Delight yourself in the LORD, and He will give you the desires of your heart." When we dedicate our lives to God with joy, we find fulfillment and purpose in His presence.</w:t>
      </w:r>
    </w:p>
    <w:p w14:paraId="16107D6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dedicating time to spiritual practices bring joy 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dedicating yourself to a personal spiritual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dedicating yourself to a cause or belief bring fulfillment and joy? </w:t>
      </w:r>
    </w:p>
    <w:p w14:paraId="11A6875F"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Influence</w:t>
      </w:r>
    </w:p>
    <w:p w14:paraId="3CA4038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Nazirite vow had a ripple effect, influencing others to consider their own commitments to God. Our lives can have a similar impact. Matthew 5:16 instructs us, "In the same way, let your light shine before others, that they may see your good deeds and glorify your Father in heaven." By living out our faith, we can inspire others to seek a deeper relationship with God.</w:t>
      </w:r>
    </w:p>
    <w:p w14:paraId="7B283ED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Nazirite vow in Numbers 6 influence your personal commitments and lifestyle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setting boundaries, like those in Numbers 6, impacts your influence on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Nazirite vow about the power of influence in your community? </w:t>
      </w:r>
    </w:p>
    <w:p w14:paraId="710BAA59"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E28268"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7BBABB84" w14:textId="77777777" w:rsidR="00C15C44" w:rsidRDefault="00C15C44" w:rsidP="00C15C44">
      <w:pPr>
        <w:spacing w:line="247" w:lineRule="auto"/>
        <w:rPr>
          <w:rFonts w:eastAsia="Times New Roman"/>
          <w:b/>
          <w:bCs/>
          <w:kern w:val="0"/>
          <w:sz w:val="21"/>
          <w:szCs w:val="21"/>
        </w:rPr>
      </w:pPr>
    </w:p>
    <w:p w14:paraId="51FF8E0E" w14:textId="68B17AA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Gift of Grace</w:t>
      </w:r>
    </w:p>
    <w:p w14:paraId="53F981B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Even in the strict requirements of the Nazirite vow, God's grace is evident. When a vow was broken, there was a provision for atonement. Ephesians 2:8 reminds us, "For it is by grace you have been saved, through faith—and this is not from yourselves, it is the gift of God." God's grace covers our shortcomings and empowers us to continue our journey with Him.</w:t>
      </w:r>
    </w:p>
    <w:p w14:paraId="25F2CA3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Nazirite vow in Numbers 6 inspire you to embrace God's grace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grace is essential when committing to personal spiritual disciplines?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Nazirite vow about dedicating your life to God's grace today? </w:t>
      </w:r>
    </w:p>
    <w:p w14:paraId="6E435273"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Peace</w:t>
      </w:r>
    </w:p>
    <w:p w14:paraId="27BEFCC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conclusion of the Nazirite vow brought a sense of peace and fulfillment. Philippians 4:7 assures us, "And the peace of God, which surpasses all understanding, will guard your hearts and your minds in Christ Jesus." When we commit our lives to God, we can experience His peace, knowing that He is with us every step of the way.</w:t>
      </w:r>
    </w:p>
    <w:p w14:paraId="64F3AFC3"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the promise of peace from Numbers 6 into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blessing of peace is significant in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experience God's peace amid life's challenges?</w:t>
      </w:r>
      <w:r w:rsidRPr="001B37DC">
        <w:br w:type="page"/>
      </w:r>
    </w:p>
    <w:p w14:paraId="73AAAD65"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7 Teaching Points and Bible Study Questions</w:t>
      </w:r>
    </w:p>
    <w:p w14:paraId="75CAE88F" w14:textId="45B8C44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Generosity</w:t>
      </w:r>
    </w:p>
    <w:p w14:paraId="0448B34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7 showcases the generous offerings of the leaders of Israel. Each leader brought gifts for the dedication of the altar, demonstrating the importance of giving back to God. This act of generosity reminds us that "God loves a cheerful giver" (2 Corinthians 9:7). When we give with a willing heart, we reflect God's own generosity towards us.</w:t>
      </w:r>
    </w:p>
    <w:p w14:paraId="74138CD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generosity into your daily life, inspired by the offerings in Numbers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in Numbers 7, and how can this shape your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leaders' offerings in Numbers 7 to enhance your personal acts of giving? </w:t>
      </w:r>
    </w:p>
    <w:p w14:paraId="2D0E8486"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Worship</w:t>
      </w:r>
    </w:p>
    <w:p w14:paraId="20FEC48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highlights the unity among the tribes of Israel as they came together to present their offerings. This unity in worship is a powerful reminder that, as believers, we are called to be one body in Christ. "How good and pleasant it is when brothers live together in harmony!" (Psalm 133:1). Our collective worship strengthens our faith and glorifies God.</w:t>
      </w:r>
    </w:p>
    <w:p w14:paraId="68C70DB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your community ensure unity in worship when contributing resources or talents to a shared cause?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offerings strengthen unity among worshippers in a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unity in worship within diverse groups in your congregation? </w:t>
      </w:r>
    </w:p>
    <w:p w14:paraId="441505E3"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5EC856"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4B714BFF" w14:textId="77777777" w:rsidR="00C15C44" w:rsidRDefault="00C15C44" w:rsidP="00C15C44">
      <w:pPr>
        <w:spacing w:line="247" w:lineRule="auto"/>
        <w:rPr>
          <w:rFonts w:eastAsia="Times New Roman"/>
          <w:b/>
          <w:bCs/>
          <w:kern w:val="0"/>
          <w:sz w:val="21"/>
          <w:szCs w:val="21"/>
        </w:rPr>
      </w:pPr>
    </w:p>
    <w:p w14:paraId="37662409" w14:textId="4038506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Dedication</w:t>
      </w:r>
    </w:p>
    <w:p w14:paraId="64813F1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dedication of the altar in Numbers 7 underscores the importance of setting apart things for God's purposes. Just as the altar was dedicated, we are called to dedicate our lives to God. "Therefore, I urge you, brothers, on account of God’s mercy, to offer your bodies as living sacrifices, holy and pleasing to God" (Romans 12:1).</w:t>
      </w:r>
    </w:p>
    <w:p w14:paraId="4D5E3CA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dedication into your daily life to reflect your commitment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is important in strengthening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dedication that applies to your personal or community commitments today? </w:t>
      </w:r>
    </w:p>
    <w:p w14:paraId="334ACB8F"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Values Every Contribution</w:t>
      </w:r>
    </w:p>
    <w:p w14:paraId="576FF97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Each leader's offering was recorded in detail, showing that God values every contribution, no matter how small. This teaches us that our efforts and gifts are significant in God's eyes. "For if the willingness is there, the gift is acceptable according to what one has, not according to what he does not have" (2 Corinthians 8:12).</w:t>
      </w:r>
    </w:p>
    <w:p w14:paraId="7DC19C1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your contributions are valued in your community, like the offerings in Numbers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diverse contributions, and how can this influence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appreciate the contributions of others in your life? </w:t>
      </w:r>
    </w:p>
    <w:p w14:paraId="6448250B"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D2D345"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005B845B" w14:textId="77777777" w:rsidR="00C15C44" w:rsidRDefault="00C15C44" w:rsidP="00C15C44">
      <w:pPr>
        <w:spacing w:line="247" w:lineRule="auto"/>
        <w:rPr>
          <w:rFonts w:eastAsia="Times New Roman"/>
          <w:b/>
          <w:bCs/>
          <w:kern w:val="0"/>
          <w:sz w:val="21"/>
          <w:szCs w:val="21"/>
        </w:rPr>
      </w:pPr>
    </w:p>
    <w:p w14:paraId="078D62F1" w14:textId="50FFCCA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Leadership</w:t>
      </w:r>
    </w:p>
    <w:p w14:paraId="5619698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leaders of Israel set an example by being the first to give. This highlights the responsibility of leaders to lead by example in faith and generosity. "Not so with you. Instead, whoever wants to become great among you must be your servant" (Matthew 20:26). True leadership is about serving others and guiding them towards God.</w:t>
      </w:r>
    </w:p>
    <w:p w14:paraId="166A71BE" w14:textId="77777777" w:rsidR="00C15C44" w:rsidRDefault="00C15C44" w:rsidP="00C15C44">
      <w:pPr>
        <w:spacing w:line="247" w:lineRule="auto"/>
      </w:pPr>
      <w:r w:rsidRPr="00F6333B">
        <w:rPr>
          <w:rFonts w:eastAsia="Times New Roman"/>
          <w:kern w:val="0"/>
          <w:sz w:val="21"/>
          <w:szCs w:val="21"/>
        </w:rPr>
        <w:t>1. How can leaders today emulate the generosity shown by tribal leaders in Numbers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shared responsibility is important in leadership, as seen in Numbers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leaders' dedication in Numbers 7 to apply in your own leadership roles?</w:t>
      </w:r>
    </w:p>
    <w:p w14:paraId="16FB0E60" w14:textId="77777777" w:rsidR="00C15C44" w:rsidRDefault="00C15C44" w:rsidP="00C15C44">
      <w:pPr>
        <w:spacing w:line="247" w:lineRule="auto"/>
      </w:pPr>
    </w:p>
    <w:p w14:paraId="540A57EE" w14:textId="77777777" w:rsidR="00C15C44" w:rsidRDefault="00C15C44" w:rsidP="00C15C44">
      <w:pPr>
        <w:spacing w:line="247" w:lineRule="auto"/>
      </w:pPr>
    </w:p>
    <w:p w14:paraId="37339870" w14:textId="77777777" w:rsidR="00C15C44" w:rsidRDefault="00C15C44" w:rsidP="00C15C44">
      <w:pPr>
        <w:spacing w:line="247" w:lineRule="auto"/>
      </w:pPr>
    </w:p>
    <w:p w14:paraId="13867A8F" w14:textId="2BDC22E6"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Obedience</w:t>
      </w:r>
    </w:p>
    <w:p w14:paraId="291886A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followed God's instructions precisely when presenting their offerings. This obedience is a testament to their faith and trust in God's plan. "If you love Me, you will keep My commandments" (John 14:15). Obedience to God is a demonstration of our love and commitment to Him.</w:t>
      </w:r>
    </w:p>
    <w:p w14:paraId="2CF3AD0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principle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achieving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obedience that might transform your approach to challenges? </w:t>
      </w:r>
    </w:p>
    <w:p w14:paraId="30B409D7"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A406CE"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6F17EE07" w14:textId="77777777" w:rsidR="00C15C44" w:rsidRDefault="00C15C44" w:rsidP="00C15C44">
      <w:pPr>
        <w:spacing w:line="247" w:lineRule="auto"/>
        <w:rPr>
          <w:rFonts w:eastAsia="Times New Roman"/>
          <w:b/>
          <w:bCs/>
          <w:kern w:val="0"/>
          <w:sz w:val="21"/>
          <w:szCs w:val="21"/>
        </w:rPr>
      </w:pPr>
    </w:p>
    <w:p w14:paraId="1B41F45C" w14:textId="00A5AE2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Joy of Giving</w:t>
      </w:r>
    </w:p>
    <w:p w14:paraId="4C4828D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detailed account of the offerings in Numbers 7 reflects the joy and celebration that comes with giving to God. "It is more blessed to give than to receive" (Acts 20:35). When we give joyfully, we experience the blessings of God in our lives.</w:t>
      </w:r>
    </w:p>
    <w:p w14:paraId="07539B8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joyful giving into your daily life, similar to the offerings in Numbers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giving with joy impacts both the giver and the receiver?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heart that finds joy in giving, as seen in Numbers 7? </w:t>
      </w:r>
    </w:p>
    <w:p w14:paraId="2D8207DF"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Attention to Detail</w:t>
      </w:r>
    </w:p>
    <w:p w14:paraId="7074C59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God's meticulous recording of each offering shows His attention to detail and care for His people. This reassures us that God is intimately involved in our lives and cares about every aspect of our journey. "Indeed, even the very hairs of your head are all numbered" (Luke 12:7).</w:t>
      </w:r>
    </w:p>
    <w:p w14:paraId="4ACCE19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God's attention to detail in your daily tasks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detailed instructions matter in your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precision that influences your decision-making process? </w:t>
      </w:r>
    </w:p>
    <w:p w14:paraId="7B74B7B4"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609CC4"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147292C6" w14:textId="77777777" w:rsidR="00C15C44" w:rsidRDefault="00C15C44" w:rsidP="00C15C44">
      <w:pPr>
        <w:spacing w:line="247" w:lineRule="auto"/>
        <w:rPr>
          <w:rFonts w:eastAsia="Times New Roman"/>
          <w:b/>
          <w:bCs/>
          <w:kern w:val="0"/>
          <w:sz w:val="21"/>
          <w:szCs w:val="21"/>
        </w:rPr>
      </w:pPr>
    </w:p>
    <w:p w14:paraId="30F70618" w14:textId="376ABA1C"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Rituals</w:t>
      </w:r>
    </w:p>
    <w:p w14:paraId="0FB18EF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rituals described in Numbers 7 remind us of the importance of spiritual disciplines in our lives. These practices help us draw closer to God and grow in our faith. "Discipline yourself for the purpose of godliness" (1 Timothy 4:7). Regular spiritual practices keep us grounded in our relationship with God.</w:t>
      </w:r>
    </w:p>
    <w:p w14:paraId="29C5DE0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rituals in Numbers 7 enhance your personal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rituals were important for community identity in Numbers 7, and how is this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Numbers 7 about the balance between ritual and personal faith in daily life? </w:t>
      </w:r>
    </w:p>
    <w:p w14:paraId="26E2FBD9"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Presence of God</w:t>
      </w:r>
    </w:p>
    <w:p w14:paraId="6CE476B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Numbers 7 concludes with the presence of God descending upon the tabernacle. This powerful image reminds us that God dwells among His people. "And surely I am with you always, to the very end of the age" (Matthew 28:20). God's presence is a constant source of comfort and strength in our lives.</w:t>
      </w:r>
    </w:p>
    <w:p w14:paraId="13AC38BC"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cultivate an awareness of God's presence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significant during the offerings in Numbers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invite God's presence into your community gatherings?</w:t>
      </w:r>
      <w:r w:rsidRPr="001B37DC">
        <w:br w:type="page"/>
      </w:r>
    </w:p>
    <w:p w14:paraId="51093261"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8 Teaching Points and Bible Study Questions</w:t>
      </w:r>
    </w:p>
    <w:p w14:paraId="68DE81E9" w14:textId="0A757E2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Dedication</w:t>
      </w:r>
    </w:p>
    <w:p w14:paraId="3B2ABD3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8, we see the Levites being set apart for service to the Lord. This dedication is a reminder of the importance of committing ourselves wholly to God's work. As it is written, "You are to present the Levites before the LORD, and the Israelites are to lay their hands on them" (Numbers 8:10). This act of laying hands symbolizes a transfer of responsibility and blessing, encouraging us to dedicate our talents and time to God's purposes.</w:t>
      </w:r>
    </w:p>
    <w:p w14:paraId="71A973D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dedication into your daily routine to strengthen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is crucial for personal growth and community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commitments align with your spiritual values? </w:t>
      </w:r>
    </w:p>
    <w:p w14:paraId="0CCEEEC8"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Purification Precedes Service</w:t>
      </w:r>
    </w:p>
    <w:p w14:paraId="79AB2E1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Before the Levites could serve, they underwent a purification process. "You are to sprinkle them with the water of purification" (Numbers 8:7). This teaches us that spiritual cleanliness is essential before we can effectively serve God. Just as the Levites were cleansed, we too must seek purity through repentance and faith, allowing us to serve with a clear conscience.</w:t>
      </w:r>
    </w:p>
    <w:p w14:paraId="37152F5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purification rituals into your daily routine before serving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purification is essential before undertaking a new responsibility or role?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heart is prepared for service? </w:t>
      </w:r>
    </w:p>
    <w:p w14:paraId="399EAB3F"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A13DD1"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676ABE2F" w14:textId="77777777" w:rsidR="00C15C44" w:rsidRDefault="00C15C44" w:rsidP="00C15C44">
      <w:pPr>
        <w:spacing w:line="247" w:lineRule="auto"/>
        <w:rPr>
          <w:rFonts w:eastAsia="Times New Roman"/>
          <w:b/>
          <w:bCs/>
          <w:kern w:val="0"/>
          <w:sz w:val="21"/>
          <w:szCs w:val="21"/>
        </w:rPr>
      </w:pPr>
    </w:p>
    <w:p w14:paraId="42C5A23A" w14:textId="28CD4F5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Community in Spiritual Growth</w:t>
      </w:r>
    </w:p>
    <w:p w14:paraId="32ED567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entire community of Israel was involved in the Levites' dedication. This collective participation highlights the role of community in our spiritual journey. "The Israelites are to lay their hands on the Levites" (Numbers 8:10). We grow stronger in faith when we support and uplift one another, emphasizing the importance of fellowship and accountability.</w:t>
      </w:r>
    </w:p>
    <w:p w14:paraId="561A494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community support enhance your spiritual growth as seen in Numbers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rituals were important for spiritual development in Numbers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spiritual community like in Numbers 8? </w:t>
      </w:r>
    </w:p>
    <w:p w14:paraId="4979F7EB"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Timing is Perfect</w:t>
      </w:r>
    </w:p>
    <w:p w14:paraId="6728C50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began their service at a specific age, as instructed by God. "From twenty-five years old and upward, they shall enter to perform the service" (Numbers 8:24). This reminds us that God’s timing is perfect, and He prepares us for His work at the right moment. Trusting in His timing can lead to fruitful and fulfilling service.</w:t>
      </w:r>
    </w:p>
    <w:p w14:paraId="221B11B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timing in your current life situation, as seen in Numbers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for the Levites' service in Numbers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Numbers 8 about waiting for the right moment to act in your life? </w:t>
      </w:r>
    </w:p>
    <w:p w14:paraId="2C7E74D5"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288D31"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3987FB19" w14:textId="77777777" w:rsidR="00C15C44" w:rsidRDefault="00C15C44" w:rsidP="00C15C44">
      <w:pPr>
        <w:spacing w:line="247" w:lineRule="auto"/>
        <w:rPr>
          <w:rFonts w:eastAsia="Times New Roman"/>
          <w:b/>
          <w:bCs/>
          <w:kern w:val="0"/>
          <w:sz w:val="21"/>
          <w:szCs w:val="21"/>
        </w:rPr>
      </w:pPr>
    </w:p>
    <w:p w14:paraId="03830BC6" w14:textId="18BD844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Value of Obedience</w:t>
      </w:r>
    </w:p>
    <w:p w14:paraId="5567553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followed God’s instructions precisely, demonstrating the value of obedience. "Moses, Aaron, and the whole congregation of the Israelites did with the Levites just as the LORD had commanded Moses" (Numbers 8:20). Obedience to God’s Word is crucial for a life that honors Him and fulfills His purposes.</w:t>
      </w:r>
    </w:p>
    <w:p w14:paraId="4A4AAA11" w14:textId="77777777" w:rsidR="00C15C44" w:rsidRDefault="00C15C44" w:rsidP="00C15C44">
      <w:pPr>
        <w:spacing w:line="247" w:lineRule="auto"/>
      </w:pPr>
      <w:r w:rsidRPr="00F6333B">
        <w:rPr>
          <w:rFonts w:eastAsia="Times New Roman"/>
          <w:kern w:val="0"/>
          <w:sz w:val="21"/>
          <w:szCs w:val="21"/>
        </w:rPr>
        <w:t>1. How can you apply the Levites' obedience in Numbers 8 to your daily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spiritual growth and community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Levites' dedication about prioritizing obedience in your life?</w:t>
      </w:r>
    </w:p>
    <w:p w14:paraId="039A4B3D" w14:textId="77777777" w:rsidR="00C15C44" w:rsidRDefault="00C15C44" w:rsidP="00C15C44">
      <w:pPr>
        <w:spacing w:line="247" w:lineRule="auto"/>
      </w:pPr>
    </w:p>
    <w:p w14:paraId="6503400C" w14:textId="77777777" w:rsidR="00C15C44" w:rsidRDefault="00C15C44" w:rsidP="00C15C44">
      <w:pPr>
        <w:spacing w:line="247" w:lineRule="auto"/>
      </w:pPr>
    </w:p>
    <w:p w14:paraId="1208E201" w14:textId="77777777" w:rsidR="00C15C44" w:rsidRDefault="00C15C44" w:rsidP="00C15C44">
      <w:pPr>
        <w:spacing w:line="247" w:lineRule="auto"/>
      </w:pPr>
    </w:p>
    <w:p w14:paraId="307393FB" w14:textId="48BCE779"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Service is a Lifelong Commitment</w:t>
      </w:r>
    </w:p>
    <w:p w14:paraId="5D00CAD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served from the age of twenty-five to fifty, showing that service to God is a lifelong commitment. "But at the age of fifty, they must retire from performing the work and no longer serve" (Numbers 8:25). While the nature of our service may change over time, our dedication to God’s work remains constant throughout our lives.</w:t>
      </w:r>
    </w:p>
    <w:p w14:paraId="02727EF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lifelong service into your daily routine and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lifelong service is emphasized in spiritual practices, and how does it benefit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enthusiasm and dedication in your service over the years? </w:t>
      </w:r>
    </w:p>
    <w:p w14:paraId="2DCFE60B"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C1D780"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604F987C" w14:textId="77777777" w:rsidR="00C15C44" w:rsidRDefault="00C15C44" w:rsidP="00C15C44">
      <w:pPr>
        <w:spacing w:line="247" w:lineRule="auto"/>
        <w:rPr>
          <w:rFonts w:eastAsia="Times New Roman"/>
          <w:b/>
          <w:bCs/>
          <w:kern w:val="0"/>
          <w:sz w:val="21"/>
          <w:szCs w:val="21"/>
        </w:rPr>
      </w:pPr>
    </w:p>
    <w:p w14:paraId="7D7D6992" w14:textId="18751FB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Provision for His Servants</w:t>
      </w:r>
    </w:p>
    <w:p w14:paraId="4F480DD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 provided for the Levites through the offerings of the Israelites. This provision underscores that when we serve God, He will meet our needs. "The Levites are to be mine" (Numbers 8:14). Trusting in God’s provision allows us to focus on our service without worry.</w:t>
      </w:r>
    </w:p>
    <w:p w14:paraId="1A46B43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appreciate God's provision in your daily work or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preparation and dedication for His servants?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ready to serve when God calls? </w:t>
      </w:r>
    </w:p>
    <w:p w14:paraId="257C58AE"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Symbolic Acts</w:t>
      </w:r>
    </w:p>
    <w:p w14:paraId="2E62D59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dedication involved symbolic acts, such as the laying on of hands and offerings. These acts hold deep spiritual significance, reminding us of the power of symbols in our faith. They serve as tangible expressions of spiritual truths, enhancing our understanding and commitment.</w:t>
      </w:r>
    </w:p>
    <w:p w14:paraId="20A9D00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symbolic</w:t>
      </w:r>
      <w:proofErr w:type="gramEnd"/>
      <w:r w:rsidRPr="00F6333B">
        <w:rPr>
          <w:rFonts w:eastAsia="Times New Roman"/>
          <w:kern w:val="0"/>
          <w:sz w:val="21"/>
          <w:szCs w:val="21"/>
        </w:rPr>
        <w:t xml:space="preserve"> acts in your life enhance your spiritual growth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symbolic acts to communicate with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symbolic acts could you incorporate into your daily routine to deepen your faith? </w:t>
      </w:r>
    </w:p>
    <w:p w14:paraId="6A78DA90"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B7050B"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0903803D" w14:textId="77777777" w:rsidR="00C15C44" w:rsidRDefault="00C15C44" w:rsidP="00C15C44">
      <w:pPr>
        <w:spacing w:line="247" w:lineRule="auto"/>
        <w:rPr>
          <w:rFonts w:eastAsia="Times New Roman"/>
          <w:b/>
          <w:bCs/>
          <w:kern w:val="0"/>
          <w:sz w:val="21"/>
          <w:szCs w:val="21"/>
        </w:rPr>
      </w:pPr>
    </w:p>
    <w:p w14:paraId="2D9EC79B" w14:textId="5849245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Joy of Serving God</w:t>
      </w:r>
    </w:p>
    <w:p w14:paraId="3F5C531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Serving God brings joy and fulfillment, as seen in the Levites’ dedication. "</w:t>
      </w:r>
      <w:proofErr w:type="gramStart"/>
      <w:r w:rsidRPr="00F6333B">
        <w:rPr>
          <w:rFonts w:eastAsia="Times New Roman"/>
          <w:kern w:val="0"/>
          <w:sz w:val="21"/>
          <w:szCs w:val="21"/>
        </w:rPr>
        <w:t>Thus</w:t>
      </w:r>
      <w:proofErr w:type="gramEnd"/>
      <w:r w:rsidRPr="00F6333B">
        <w:rPr>
          <w:rFonts w:eastAsia="Times New Roman"/>
          <w:kern w:val="0"/>
          <w:sz w:val="21"/>
          <w:szCs w:val="21"/>
        </w:rPr>
        <w:t xml:space="preserve"> you shall separate the Levites from among the children of Israel, and the Levites shall be mine" (Numbers 8:14). When we serve with a willing heart, we experience the joy of being part of God’s divine plan.</w:t>
      </w:r>
    </w:p>
    <w:p w14:paraId="53EC3B4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find joy in serving God through your daily responsibilities and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God brings fulfillment and purpose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a joyful attitude while serving in challenging situations? </w:t>
      </w:r>
    </w:p>
    <w:p w14:paraId="28ABB751"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Holiness</w:t>
      </w:r>
    </w:p>
    <w:p w14:paraId="5EA456B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purification and dedication of the Levites call us to a life of holiness. "And you shall have the Levites stand before Aaron and his sons, and you are to present them as a wave offering to the LORD" (Numbers 8:13). Holiness is not just a requirement for service but a way of life that reflects God’s character and draws others to Him.</w:t>
      </w:r>
    </w:p>
    <w:p w14:paraId="619ED450"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the call to holiness in your daily routine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purification before service,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environment supports your commitment to holiness?</w:t>
      </w:r>
      <w:r w:rsidRPr="001B37DC">
        <w:br w:type="page"/>
      </w:r>
    </w:p>
    <w:p w14:paraId="2543DF40"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9 Teaching Points and Bible Study Questions</w:t>
      </w:r>
    </w:p>
    <w:p w14:paraId="37D85A17" w14:textId="665B4FD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Obedience to God’s Commands</w:t>
      </w:r>
    </w:p>
    <w:p w14:paraId="0204F4E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9, we see the Israelites following God's instructions to celebrate the Passover. This teaches us the importance of obedience to God's commands. As it is written, "They observed the Passover in the first month, on the fourteenth day of the month, at twilight, in the Wilderness of Sinai. The Israelites did everything just as the LORD had commanded Moses" (Numbers 9:5). Obedience is not just about following rules; it's about aligning our lives with God's will, which leads to blessings and spiritual growth.</w:t>
      </w:r>
    </w:p>
    <w:p w14:paraId="133425E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consistent obedience to God's commands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instructions? </w:t>
      </w:r>
    </w:p>
    <w:p w14:paraId="529DC1B1"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Guidance is Constant and Reliable</w:t>
      </w:r>
    </w:p>
    <w:p w14:paraId="091C807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cloud over the tabernacle was a visible sign of God's presence and guidance. "Whenever the cloud lifted from above the tent, the Israelites set out; wherever the cloud settled, the Israelites encamped" (Numbers 9:17). This reminds us that God is always with us, guiding us through life's journey. We can trust Him to lead us in the right direction, just as He led the Israelites.</w:t>
      </w:r>
    </w:p>
    <w:p w14:paraId="25781A1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follow God's guidance in your daily decisions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guidance is sometimes difficult to perceive, and how can you overcome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remain open to God's constant and reliable guidance in your life? </w:t>
      </w:r>
    </w:p>
    <w:p w14:paraId="6841AE39"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B1F165"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4D33F719" w14:textId="77777777" w:rsidR="00C15C44" w:rsidRDefault="00C15C44" w:rsidP="00C15C44">
      <w:pPr>
        <w:spacing w:line="247" w:lineRule="auto"/>
        <w:rPr>
          <w:rFonts w:eastAsia="Times New Roman"/>
          <w:b/>
          <w:bCs/>
          <w:kern w:val="0"/>
          <w:sz w:val="21"/>
          <w:szCs w:val="21"/>
        </w:rPr>
      </w:pPr>
    </w:p>
    <w:p w14:paraId="0B8C9555" w14:textId="3E869CA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Flexibility in Following God’s Timing</w:t>
      </w:r>
    </w:p>
    <w:p w14:paraId="2B49963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moved only when the cloud lifted, teaching us to be flexible and patient with God's timing. "Whether by day or by night, whenever the cloud lifted, they set out" (Numbers 9:21). Sometimes, we may want to rush ahead or lag behind, but God's timing is perfect. Trusting His schedule can save us from unnecessary stress and lead us to His perfect plan.</w:t>
      </w:r>
    </w:p>
    <w:p w14:paraId="4114F95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remain flexible when God's timing differs from your personal plans or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God's timing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align your schedule with God's timing in daily life? </w:t>
      </w:r>
    </w:p>
    <w:p w14:paraId="5CADBF37"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Community Worship</w:t>
      </w:r>
    </w:p>
    <w:p w14:paraId="108D878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celebration of Passover was a communal event, highlighting the importance of worshiping together. "The Israelites are to celebrate it at its appointed time" (Numbers 9:2). Gathering with fellow believers strengthens our faith and reminds us that we are part of a larger body. Community worship is a powerful way to experience God's presence and grow in our spiritual walk.</w:t>
      </w:r>
    </w:p>
    <w:p w14:paraId="209645F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participating in community worship strengthen your personal faith journey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communal worship in Numbers 9,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more meaningful community worship experiences in your church or group? </w:t>
      </w:r>
    </w:p>
    <w:p w14:paraId="2E5C0EF7"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35CD0E"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5007ACF4" w14:textId="77777777" w:rsidR="00C15C44" w:rsidRDefault="00C15C44" w:rsidP="00C15C44">
      <w:pPr>
        <w:spacing w:line="247" w:lineRule="auto"/>
        <w:rPr>
          <w:rFonts w:eastAsia="Times New Roman"/>
          <w:b/>
          <w:bCs/>
          <w:kern w:val="0"/>
          <w:sz w:val="21"/>
          <w:szCs w:val="21"/>
        </w:rPr>
      </w:pPr>
    </w:p>
    <w:p w14:paraId="4007572B" w14:textId="04085DE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Provision for All Circumstances</w:t>
      </w:r>
    </w:p>
    <w:p w14:paraId="74A7F42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 made provisions for those who were unable to celebrate Passover at the appointed time due to being unclean or on a journey. "If any of you or your descendants are unclean because of a dead body or are away on a journey, they may still celebrate the LORD’s Passover" (Numbers 9:10). This shows us that God understands our circumstances and provides ways for us to remain connected to Him, no matter our situation.</w:t>
      </w:r>
    </w:p>
    <w:p w14:paraId="6E4EC581" w14:textId="77777777" w:rsidR="00C15C44" w:rsidRDefault="00C15C44" w:rsidP="00C15C44">
      <w:pPr>
        <w:spacing w:line="247" w:lineRule="auto"/>
      </w:pPr>
      <w:r w:rsidRPr="00F6333B">
        <w:rPr>
          <w:rFonts w:eastAsia="Times New Roman"/>
          <w:kern w:val="0"/>
          <w:sz w:val="21"/>
          <w:szCs w:val="21"/>
        </w:rPr>
        <w:t>1. How can you trust God's provision when facing unexpected changes in your life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provides guidance in both ordinary and extraordinary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open to God's direction during times of uncertainty?</w:t>
      </w:r>
    </w:p>
    <w:p w14:paraId="7EF58018" w14:textId="77777777" w:rsidR="00C15C44" w:rsidRDefault="00C15C44" w:rsidP="00C15C44">
      <w:pPr>
        <w:spacing w:line="247" w:lineRule="auto"/>
      </w:pPr>
    </w:p>
    <w:p w14:paraId="549E8C57" w14:textId="77777777" w:rsidR="00C15C44" w:rsidRDefault="00C15C44" w:rsidP="00C15C44">
      <w:pPr>
        <w:spacing w:line="247" w:lineRule="auto"/>
      </w:pPr>
    </w:p>
    <w:p w14:paraId="3EEF547D" w14:textId="77777777" w:rsidR="00C15C44" w:rsidRDefault="00C15C44" w:rsidP="00C15C44">
      <w:pPr>
        <w:spacing w:line="247" w:lineRule="auto"/>
      </w:pPr>
    </w:p>
    <w:p w14:paraId="772D4F96" w14:textId="617ACBF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Remembrance in Faith</w:t>
      </w:r>
    </w:p>
    <w:p w14:paraId="205320E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Passover was a time to remember God's deliverance from Egypt. "They are to celebrate it in accordance with all its statutes and ordinances" (Numbers 9:3). Remembering God's past faithfulness strengthens our faith and encourages us to trust Him in the present and future. Regularly reflecting on His goodness helps us stay grounded in our faith.</w:t>
      </w:r>
    </w:p>
    <w:p w14:paraId="30214D7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remembrance into your daily routine to strengthen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remembrance in maintaining a faithful relationship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past experiences with God guide your future decisions? </w:t>
      </w:r>
    </w:p>
    <w:p w14:paraId="6CE25AB0"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CB6EDE"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1DE29803" w14:textId="77777777" w:rsidR="00C15C44" w:rsidRDefault="00C15C44" w:rsidP="00C15C44">
      <w:pPr>
        <w:spacing w:line="247" w:lineRule="auto"/>
        <w:rPr>
          <w:rFonts w:eastAsia="Times New Roman"/>
          <w:b/>
          <w:bCs/>
          <w:kern w:val="0"/>
          <w:sz w:val="21"/>
          <w:szCs w:val="21"/>
        </w:rPr>
      </w:pPr>
    </w:p>
    <w:p w14:paraId="08A51C55" w14:textId="7368FDE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Necessity of Spiritual Readiness</w:t>
      </w:r>
    </w:p>
    <w:p w14:paraId="413C9D6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had to be ready to move whenever the cloud lifted. "At the LORD’s command they set out, and at the LORD’s command they encamped" (Numbers 9:23). This teaches us the importance of being spiritually prepared to follow God's leading at any moment. Staying connected to God through prayer and Scripture keeps us ready for His call.</w:t>
      </w:r>
    </w:p>
    <w:p w14:paraId="4D6F5EE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spiritual readiness in your daily life, similar to the Israelites' readiness to move?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readiness is crucial for responding to unexpected changes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maintain spiritual readiness during times of uncertainty or waiting? </w:t>
      </w:r>
    </w:p>
    <w:p w14:paraId="449949CB"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Patience with Our Questions</w:t>
      </w:r>
    </w:p>
    <w:p w14:paraId="47B0C43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When some Israelites were unable to celebrate Passover, they approached Moses with their concerns. Moses then sought the Lord for guidance. "Wait here until I hear what the LORD commands concerning you" (Numbers 9:8). This shows us that God is patient with our questions and willing to provide answers. We can bring our concerns to Him, knowing He listens and responds.</w:t>
      </w:r>
    </w:p>
    <w:p w14:paraId="6364592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practice patience when seeking answers from God, as seen in Numbers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us to question Him, and how does this build 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response to questions in Numbers 9 to apply in your life? </w:t>
      </w:r>
    </w:p>
    <w:p w14:paraId="0D8BDCE2"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B55E17"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09595FCA" w14:textId="77777777" w:rsidR="00C15C44" w:rsidRDefault="00C15C44" w:rsidP="00C15C44">
      <w:pPr>
        <w:spacing w:line="247" w:lineRule="auto"/>
        <w:rPr>
          <w:rFonts w:eastAsia="Times New Roman"/>
          <w:b/>
          <w:bCs/>
          <w:kern w:val="0"/>
          <w:sz w:val="21"/>
          <w:szCs w:val="21"/>
        </w:rPr>
      </w:pPr>
    </w:p>
    <w:p w14:paraId="1BBD31F2" w14:textId="61E7815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Unity of God’s People</w:t>
      </w:r>
    </w:p>
    <w:p w14:paraId="4431BF4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entire community of Israel moved together, emphasizing unity. "At the LORD’s command they encamped, and at the LORD’s command they set out" (Numbers 9:23). Unity among believers is crucial for fulfilling God's purposes. When we work together in harmony, we reflect God's love and accomplish more for His kingdom.</w:t>
      </w:r>
    </w:p>
    <w:p w14:paraId="43848AC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we ensure unity in our community when following God's guidance, as seen in Numbers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shared rituals, like Passover, strengthen the unity among God's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unity when differences arise in your faith community? </w:t>
      </w:r>
    </w:p>
    <w:p w14:paraId="4ECD72D3"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3ABAE3C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cloud over the tabernacle was a constant reminder of God's presence.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it was continually; the cloud covered it by day, and the appearance of fire by night" (Numbers 9:16). This assurance of God's presence is available to us today through the Holy Spirit. We can live confidently, knowing that God is with us, guiding and protecting us every step of the way.</w:t>
      </w:r>
    </w:p>
    <w:p w14:paraId="2EC0AB40"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follow God's presence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visibly shown to the Israelites, and how does that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remain aware of God's presence during challenging times?</w:t>
      </w:r>
      <w:r w:rsidRPr="001B37DC">
        <w:br w:type="page"/>
      </w:r>
    </w:p>
    <w:p w14:paraId="30766FF2"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10 Teaching Points and Bible Study Questions</w:t>
      </w:r>
    </w:p>
    <w:p w14:paraId="4AB16B82" w14:textId="44BC8DE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Obedience</w:t>
      </w:r>
    </w:p>
    <w:p w14:paraId="137636D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10, we see the Israelites following God's command to use silver trumpets for guidance. This teaches us the importance of obedience to God's instructions. As it is written, "If you love Me, you will keep My commandments" (John 14:15). Obedience is not just about following rules; it's about demonstrating our love and trust in God's perfect plan.</w:t>
      </w:r>
    </w:p>
    <w:p w14:paraId="39229D1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Israelites' obedience to God's commands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guidance is crucial in achieving personal and communal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journey about the consequences of ignoring divine instructions? </w:t>
      </w:r>
    </w:p>
    <w:p w14:paraId="7FF0492C"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Community</w:t>
      </w:r>
    </w:p>
    <w:p w14:paraId="40341F6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highlights the unity of the Israelite community as they journeyed together. "For where two or three gather together in My name, there am I with them" (Matthew 18:20). This reminds us that we are stronger together, supporting one another in faith and purpose.</w:t>
      </w:r>
    </w:p>
    <w:p w14:paraId="2AA6C84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your community support each other during times of transition, like the Israelites in Numbers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rituals, like the trumpet signals, strengthen group unity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in your community feels included and valued during collective decisions? </w:t>
      </w:r>
    </w:p>
    <w:p w14:paraId="7AB0E841"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F5B14F"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7CFC0FB6" w14:textId="77777777" w:rsidR="00C15C44" w:rsidRDefault="00C15C44" w:rsidP="00C15C44">
      <w:pPr>
        <w:spacing w:line="247" w:lineRule="auto"/>
        <w:rPr>
          <w:rFonts w:eastAsia="Times New Roman"/>
          <w:b/>
          <w:bCs/>
          <w:kern w:val="0"/>
          <w:sz w:val="21"/>
          <w:szCs w:val="21"/>
        </w:rPr>
      </w:pPr>
    </w:p>
    <w:p w14:paraId="5B5F3027" w14:textId="1EA00C1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Leadership</w:t>
      </w:r>
    </w:p>
    <w:p w14:paraId="6DC71D8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as a leader, exemplifies the importance of guiding others with wisdom and humility. Numbers 10 shows us that effective leadership is rooted in serving others, just as Jesus taught, "The greatest among you shall be your servant" (Matthew 23:11).</w:t>
      </w:r>
    </w:p>
    <w:p w14:paraId="0AC4002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leaders today effectively communicate God's direction to their communities, as Moses did with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qualities in Moses' leadership can you apply to guide others through challenging transitions?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for leaders to seek guidance from God before making decisions, as seen in Numbers 10? </w:t>
      </w:r>
    </w:p>
    <w:p w14:paraId="1C46E928"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Preparation</w:t>
      </w:r>
    </w:p>
    <w:p w14:paraId="676B693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Before setting out, the Israelites prepared by organizing their camp and ensuring everyone knew their role. This teaches us the value of preparation in our own lives. "Commit your works to the LORD, and your plans will be achieved" (Proverbs 16:3). Preparation paves the way for success.</w:t>
      </w:r>
    </w:p>
    <w:p w14:paraId="1EB039F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Israelites' preparation for travel to your own life transitions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detailed preparation before the Israelites'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readiness that might improve your daily routines? </w:t>
      </w:r>
    </w:p>
    <w:p w14:paraId="5DF3C6B5"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3F035F"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07218220" w14:textId="77777777" w:rsidR="00C15C44" w:rsidRDefault="00C15C44" w:rsidP="00C15C44">
      <w:pPr>
        <w:spacing w:line="247" w:lineRule="auto"/>
        <w:rPr>
          <w:rFonts w:eastAsia="Times New Roman"/>
          <w:b/>
          <w:bCs/>
          <w:kern w:val="0"/>
          <w:sz w:val="21"/>
          <w:szCs w:val="21"/>
        </w:rPr>
      </w:pPr>
    </w:p>
    <w:p w14:paraId="69ACDAE0" w14:textId="0F7142E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Necessity of Faith</w:t>
      </w:r>
    </w:p>
    <w:p w14:paraId="27559FE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As the Israelites moved at the sound of the trumpets, they demonstrated faith in God's guidance. "For we walk by faith, not by sight" (2 Corinthians 5:7). Trusting in God's direction, even when the path is unclear, is essential for our spiritual journey.</w:t>
      </w:r>
    </w:p>
    <w:p w14:paraId="13DA4CA6" w14:textId="77777777" w:rsidR="00C15C44" w:rsidRDefault="00C15C44" w:rsidP="00C15C44">
      <w:pPr>
        <w:spacing w:line="247" w:lineRule="auto"/>
      </w:pPr>
      <w:r w:rsidRPr="00F6333B">
        <w:rPr>
          <w:rFonts w:eastAsia="Times New Roman"/>
          <w:kern w:val="0"/>
          <w:sz w:val="21"/>
          <w:szCs w:val="21"/>
        </w:rPr>
        <w:t>1. How can you strengthen your faith when facing uncertainty, as the Israelites did in their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was crucial for the Israelites when following God's guidance through the wilderness?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Israelites' reliance on God to apply in your daily life challenges?</w:t>
      </w:r>
    </w:p>
    <w:p w14:paraId="0163EEFA" w14:textId="77777777" w:rsidR="00C15C44" w:rsidRDefault="00C15C44" w:rsidP="00C15C44">
      <w:pPr>
        <w:spacing w:line="247" w:lineRule="auto"/>
      </w:pPr>
    </w:p>
    <w:p w14:paraId="5F183103" w14:textId="77777777" w:rsidR="00C15C44" w:rsidRDefault="00C15C44" w:rsidP="00C15C44">
      <w:pPr>
        <w:spacing w:line="247" w:lineRule="auto"/>
      </w:pPr>
    </w:p>
    <w:p w14:paraId="01C29FBC" w14:textId="77777777" w:rsidR="00C15C44" w:rsidRDefault="00C15C44" w:rsidP="00C15C44">
      <w:pPr>
        <w:spacing w:line="247" w:lineRule="auto"/>
      </w:pPr>
    </w:p>
    <w:p w14:paraId="4E0E7C1F" w14:textId="3E1D368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1CBC8CF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10 reassures us of God's constant presence. As the cloud lifted and settled, it symbolized God's guidance. "I am with you always, even to the end of the age" (Matthew 28:20). We are never alone; God is with us every step of the way.</w:t>
      </w:r>
    </w:p>
    <w:p w14:paraId="087912E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rely on God's presence during times of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the Israelites' journey, and how is it for you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constant presence and guidance? </w:t>
      </w:r>
    </w:p>
    <w:p w14:paraId="3C0A5AB5"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260CE6"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783ED6AC" w14:textId="77777777" w:rsidR="00C15C44" w:rsidRDefault="00C15C44" w:rsidP="00C15C44">
      <w:pPr>
        <w:spacing w:line="247" w:lineRule="auto"/>
        <w:rPr>
          <w:rFonts w:eastAsia="Times New Roman"/>
          <w:b/>
          <w:bCs/>
          <w:kern w:val="0"/>
          <w:sz w:val="21"/>
          <w:szCs w:val="21"/>
        </w:rPr>
      </w:pPr>
    </w:p>
    <w:p w14:paraId="27D64D8E" w14:textId="69C9A7F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Call to Worship</w:t>
      </w:r>
    </w:p>
    <w:p w14:paraId="636A182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trumpets were also used to call the community to worship. This reminds us of the importance of regular worship in our lives. "Let us not neglect meeting together, as some have made a habit, but let us encourage one another" (Hebrews 10:25). Worship strengthens our faith and unites us in purpose.</w:t>
      </w:r>
    </w:p>
    <w:p w14:paraId="782E5D2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Israelites' use of trumpets in worship inspire your own call to worship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was important for the Israelites, and how can it be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is intentional and meaningful, like the Israelites' gatherings? </w:t>
      </w:r>
    </w:p>
    <w:p w14:paraId="25B85CBD"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Remembrance</w:t>
      </w:r>
    </w:p>
    <w:p w14:paraId="2CCA81B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trumpets served as a reminder of God's deliverance from Egypt. Remembering past blessings fuels our faith for future challenges. "Remember the wonders He has done, His marvels, and the judgments He has pronounced" (1 Chronicles 16:12). Reflecting on God's faithfulness encourages us to trust Him more.</w:t>
      </w:r>
    </w:p>
    <w:p w14:paraId="6FDF5F7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remembrance into your daily routine to strengthen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remembrance through rituals and symbols in Numbers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important spiritual milestones are remembered in your community? </w:t>
      </w:r>
    </w:p>
    <w:p w14:paraId="2F5CF80D"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914022"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0DB5C6C0" w14:textId="77777777" w:rsidR="00C15C44" w:rsidRDefault="00C15C44" w:rsidP="00C15C44">
      <w:pPr>
        <w:spacing w:line="247" w:lineRule="auto"/>
        <w:rPr>
          <w:rFonts w:eastAsia="Times New Roman"/>
          <w:b/>
          <w:bCs/>
          <w:kern w:val="0"/>
          <w:sz w:val="21"/>
          <w:szCs w:val="21"/>
        </w:rPr>
      </w:pPr>
    </w:p>
    <w:p w14:paraId="675F0A9C" w14:textId="54564C31"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Gift of Guidance</w:t>
      </w:r>
    </w:p>
    <w:p w14:paraId="4426F88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 provided clear instructions through the trumpets, illustrating His desire to guide us. "Your word is a lamp to my feet and a light to my path" (Psalm 119:105). Seeking God's guidance through Scripture and prayer leads us on the right path.</w:t>
      </w:r>
    </w:p>
    <w:p w14:paraId="26196EE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seek God's guidance in your daily decision-making like the Israelites followed the cloud?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wait for clear guidance before making major life changes?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recognize and follow divine guidance in your personal journey? </w:t>
      </w:r>
    </w:p>
    <w:p w14:paraId="38C019D7"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Celebration</w:t>
      </w:r>
    </w:p>
    <w:p w14:paraId="3CAC0DF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the trumpets were used in times of celebration, reminding us to rejoice in God's goodness. "Rejoice in the Lord always. I will say it again: Rejoice!" (Philippians 4:4). Celebrating God's blessings fills our hearts with gratitude and joy, strengthening our faith and witness to others.</w:t>
      </w:r>
    </w:p>
    <w:p w14:paraId="2FA1AEA7"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joy and celebration into your daily spiritual practices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celebrations are important for strengthening faith and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celebrations in your life reflect gratitude and joy in God's presence?</w:t>
      </w:r>
      <w:r w:rsidRPr="001B37DC">
        <w:br w:type="page"/>
      </w:r>
    </w:p>
    <w:p w14:paraId="68B60D4A"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11 Teaching Points and Bible Study Questions</w:t>
      </w:r>
    </w:p>
    <w:p w14:paraId="2B28BACF" w14:textId="11966A2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Danger of Complaining</w:t>
      </w:r>
    </w:p>
    <w:p w14:paraId="5493526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11, the Israelites grumble about their hardships, longing for the food they had in Egypt. This teaches us the danger of complaining and how it can lead us away from gratitude. Complaining can blind us to the blessings God has already provided. As it says in Philippians 2:14, "Do everything without complaining or arguing." Let's focus on gratitude and trust in God's provision.</w:t>
      </w:r>
    </w:p>
    <w:p w14:paraId="32CCB33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shift your focus from complaints to gratitude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complaining can lead to negative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address dissatisfaction without resorting to complaining? </w:t>
      </w:r>
    </w:p>
    <w:p w14:paraId="72038271"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0BB01DD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turns to God in prayer when faced with the people's complaints. This reminds us of the power of prayer in times of trouble. Instead of relying on our own strength, we should bring our concerns to God, who is always ready to listen and help. As 1 Thessalonians 5:17 encourages, "Pray without ceasing."</w:t>
      </w:r>
    </w:p>
    <w:p w14:paraId="7E76880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Moses' example of intercessory prayer into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responded to Moses' prayer despite the people's complaints?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about expressing honest emotions in prayer? </w:t>
      </w:r>
    </w:p>
    <w:p w14:paraId="22218D27"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67BA70"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30B342C0" w14:textId="77777777" w:rsidR="00C15C44" w:rsidRDefault="00C15C44" w:rsidP="00C15C44">
      <w:pPr>
        <w:spacing w:line="247" w:lineRule="auto"/>
        <w:rPr>
          <w:rFonts w:eastAsia="Times New Roman"/>
          <w:b/>
          <w:bCs/>
          <w:kern w:val="0"/>
          <w:sz w:val="21"/>
          <w:szCs w:val="21"/>
        </w:rPr>
      </w:pPr>
    </w:p>
    <w:p w14:paraId="244CEE67" w14:textId="04684F3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Provision is Sufficient</w:t>
      </w:r>
    </w:p>
    <w:p w14:paraId="36629D1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 Israelites' complaints, God provides them with quail and manna. This shows us that God's provision is always sufficient, even when we doubt. Trusting in His provision means believing that He knows what we need better than we do. As Philippians 4:19 assures us, "And my God will supply all your needs according to His glorious riches in Christ Jesus."</w:t>
      </w:r>
    </w:p>
    <w:p w14:paraId="003153A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in God's provision when facing dissatisfaction or unmet desires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God's sufficiency and seek more than what is provided?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gratitude for God's provision in your daily routine? </w:t>
      </w:r>
    </w:p>
    <w:p w14:paraId="7F61D38C"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Leadership Requires Humility</w:t>
      </w:r>
    </w:p>
    <w:p w14:paraId="66FDAB6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demonstrates humility by acknowledging his limitations and seeking God's help. True leadership involves recognizing that we cannot do everything on our own and that we need God's guidance. As James 4:10 advises, "Humble yourselves before the Lord, and He will lift you up."</w:t>
      </w:r>
    </w:p>
    <w:p w14:paraId="2CA66FB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leaders today demonstrate humility when facing criticism or complaints from their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effective leadership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response to adversity that applies to modern leadership roles? </w:t>
      </w:r>
    </w:p>
    <w:p w14:paraId="78EAAC4F"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FF9C0C"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1E135E43" w14:textId="77777777" w:rsidR="00C15C44" w:rsidRDefault="00C15C44" w:rsidP="00C15C44">
      <w:pPr>
        <w:spacing w:line="247" w:lineRule="auto"/>
        <w:rPr>
          <w:rFonts w:eastAsia="Times New Roman"/>
          <w:b/>
          <w:bCs/>
          <w:kern w:val="0"/>
          <w:sz w:val="21"/>
          <w:szCs w:val="21"/>
        </w:rPr>
      </w:pPr>
    </w:p>
    <w:p w14:paraId="081836F1" w14:textId="1412535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Community Support</w:t>
      </w:r>
    </w:p>
    <w:p w14:paraId="24007A4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God instructs Moses to gather seventy elders to help bear the burden of leadership. This highlights the importance of community support and sharing responsibilities. We are not meant to walk this journey alone. As Ecclesiastes 4:9-10 reminds us, "Two are better than one... If either </w:t>
      </w:r>
      <w:proofErr w:type="gramStart"/>
      <w:r w:rsidRPr="00F6333B">
        <w:rPr>
          <w:rFonts w:eastAsia="Times New Roman"/>
          <w:kern w:val="0"/>
          <w:sz w:val="21"/>
          <w:szCs w:val="21"/>
        </w:rPr>
        <w:t>falls</w:t>
      </w:r>
      <w:proofErr w:type="gramEnd"/>
      <w:r w:rsidRPr="00F6333B">
        <w:rPr>
          <w:rFonts w:eastAsia="Times New Roman"/>
          <w:kern w:val="0"/>
          <w:sz w:val="21"/>
          <w:szCs w:val="21"/>
        </w:rPr>
        <w:t>, one can help the other up."</w:t>
      </w:r>
    </w:p>
    <w:p w14:paraId="131CC19F" w14:textId="77777777" w:rsidR="00C15C44" w:rsidRDefault="00C15C44" w:rsidP="00C15C44">
      <w:pPr>
        <w:spacing w:line="247" w:lineRule="auto"/>
      </w:pPr>
      <w:r w:rsidRPr="00F6333B">
        <w:rPr>
          <w:rFonts w:eastAsia="Times New Roman"/>
          <w:kern w:val="0"/>
          <w:sz w:val="21"/>
          <w:szCs w:val="21"/>
        </w:rPr>
        <w:t>1. How can you seek community support when feeling overwhelmed, as Moses did in Numbers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crucial during times of complaint and dissatisfaction?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foster a supportive community environment in challenging situations?</w:t>
      </w:r>
    </w:p>
    <w:p w14:paraId="1F613F3B" w14:textId="77777777" w:rsidR="00C15C44" w:rsidRDefault="00C15C44" w:rsidP="00C15C44">
      <w:pPr>
        <w:spacing w:line="247" w:lineRule="auto"/>
      </w:pPr>
    </w:p>
    <w:p w14:paraId="1564C96C" w14:textId="77777777" w:rsidR="00C15C44" w:rsidRDefault="00C15C44" w:rsidP="00C15C44">
      <w:pPr>
        <w:spacing w:line="247" w:lineRule="auto"/>
      </w:pPr>
    </w:p>
    <w:p w14:paraId="6A59FB8B" w14:textId="77777777" w:rsidR="00C15C44" w:rsidRDefault="00C15C44" w:rsidP="00C15C44">
      <w:pPr>
        <w:spacing w:line="247" w:lineRule="auto"/>
      </w:pPr>
    </w:p>
    <w:p w14:paraId="029EEFF9" w14:textId="568FEBE8"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2668DD2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craving for meat leads to a plague, illustrating the consequences of disobedience and giving in to sinful desires. It's a reminder to align our desires with God's will. As Galatians 6:7 warns, "Do not be deceived: God cannot be mocked. A man reaps what he sows."</w:t>
      </w:r>
    </w:p>
    <w:p w14:paraId="1FF8F5C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avoid disobedience in your daily life to prevent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dissatisfaction, and how can you counteract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experience to improve your response to challenges and desires? </w:t>
      </w:r>
    </w:p>
    <w:p w14:paraId="2FB67D83"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D1C342"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48AD2D07" w14:textId="77777777" w:rsidR="00C15C44" w:rsidRDefault="00C15C44" w:rsidP="00C15C44">
      <w:pPr>
        <w:spacing w:line="247" w:lineRule="auto"/>
        <w:rPr>
          <w:rFonts w:eastAsia="Times New Roman"/>
          <w:b/>
          <w:bCs/>
          <w:kern w:val="0"/>
          <w:sz w:val="21"/>
          <w:szCs w:val="21"/>
        </w:rPr>
      </w:pPr>
    </w:p>
    <w:p w14:paraId="2CF92D75" w14:textId="623C91A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Patience and Mercy</w:t>
      </w:r>
    </w:p>
    <w:p w14:paraId="6E519F6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 Israelites' repeated complaints, God remains patient and merciful. This teaches us about God's enduring patience and His willingness to forgive. We should strive to emulate this patience in our own lives. As 2 Peter 3:9 states, "The Lord is not slow in keeping His promise... He is patient with you, not wanting anyone to perish."</w:t>
      </w:r>
    </w:p>
    <w:p w14:paraId="4C5CC0E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appreciate God's patience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show mercy to others as God shows mercy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continues to show patience despite repeated complaints and disobedience? </w:t>
      </w:r>
    </w:p>
    <w:p w14:paraId="1D6053D4"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Contentment</w:t>
      </w:r>
    </w:p>
    <w:p w14:paraId="137CA89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dissatisfaction with manna shows the importance of contentment. Learning to be content with what God provides leads to peace and joy. As 1 Timothy 6:6-7 says, "Godliness with contentment is great gain. For we brought nothing into the world, and we can take nothing out of it."</w:t>
      </w:r>
    </w:p>
    <w:p w14:paraId="305B46C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practicing contentment in daily life impact your overall happiness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struggled with contentment despite God's provisions?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contentment in challenging situations? </w:t>
      </w:r>
    </w:p>
    <w:p w14:paraId="7F5D432A"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023C80"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1A08ECAC" w14:textId="77777777" w:rsidR="00C15C44" w:rsidRDefault="00C15C44" w:rsidP="00C15C44">
      <w:pPr>
        <w:spacing w:line="247" w:lineRule="auto"/>
        <w:rPr>
          <w:rFonts w:eastAsia="Times New Roman"/>
          <w:b/>
          <w:bCs/>
          <w:kern w:val="0"/>
          <w:sz w:val="21"/>
          <w:szCs w:val="21"/>
        </w:rPr>
      </w:pPr>
    </w:p>
    <w:p w14:paraId="38B7D993" w14:textId="27D7BA0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the Holy Spirit</w:t>
      </w:r>
    </w:p>
    <w:p w14:paraId="0022B19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When the Spirit rests on the seventy elders, they prophesy, demonstrating the empowering role of the Holy Spirit. This reminds us that the Holy Spirit equips us for service and guides us in truth. As John 14:26 promises, "But the Advocate, the Holy Spirit, whom the Father will send in My name, will teach you all things."</w:t>
      </w:r>
    </w:p>
    <w:p w14:paraId="4E04023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respond to the Holy Spirit's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Spirit's empowerment is crucial for leadership and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deeper reliance on the Holy Spirit in challenging situations? </w:t>
      </w:r>
    </w:p>
    <w:p w14:paraId="0AD5C456"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45D9DCA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impatience leads to trouble, teaching us to trust in God's perfect timing. His plans unfold in His time, not ours, and trusting in His timing brings peace. As Ecclesiastes 3:11 assures us, "He has made everything beautiful in its time." Let's learn to wait patiently for His perfect plan.</w:t>
      </w:r>
    </w:p>
    <w:p w14:paraId="51F1C79B"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cultivate patience when God's timing differs from your expectations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is challenging during difficult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trust in God's timing?</w:t>
      </w:r>
      <w:r w:rsidRPr="001B37DC">
        <w:br w:type="page"/>
      </w:r>
    </w:p>
    <w:p w14:paraId="43836B36"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12 Teaching Points and Bible Study Questions</w:t>
      </w:r>
    </w:p>
    <w:p w14:paraId="23B4D1A8" w14:textId="636C508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Dangers of Jealousy</w:t>
      </w:r>
    </w:p>
    <w:p w14:paraId="6ADBE81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12, we see Miriam and Aaron speaking against Moses because of his Cushite wife. Jealousy can creep into our hearts and lead us astray, even when we think we are justified. Remember, "A tranquil heart is life to the body, but envy rots the bones" (Proverbs 14:30). Let us guard our hearts against jealousy and focus on the blessings God has given us.</w:t>
      </w:r>
    </w:p>
    <w:p w14:paraId="116437F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address jealousy in your relationships before it causes harm?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jealousy can lead to destructive behavior, and how can you prevent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transform feelings of jealousy into positive actions or thoughts? </w:t>
      </w:r>
    </w:p>
    <w:p w14:paraId="4CC4B934"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3201E6F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is described as "a very humble man, more so than any man on the face of the earth" (Numbers 12:3). Humility is a powerful trait that aligns us with God's will. When we humble ourselves, we open the door for God to work through us in mighty ways. Let us strive to be humble in our daily interactions, just as Moses was.</w:t>
      </w:r>
    </w:p>
    <w:p w14:paraId="0E0775B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practice humility in situations where you feel overlooked or undervalued, like Moses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effective leadership and resolving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response to criticism that can be applied in your own life? </w:t>
      </w:r>
    </w:p>
    <w:p w14:paraId="45D06035"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2CFE87"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0BD0A41B" w14:textId="77777777" w:rsidR="00C15C44" w:rsidRDefault="00C15C44" w:rsidP="00C15C44">
      <w:pPr>
        <w:spacing w:line="247" w:lineRule="auto"/>
        <w:rPr>
          <w:rFonts w:eastAsia="Times New Roman"/>
          <w:b/>
          <w:bCs/>
          <w:kern w:val="0"/>
          <w:sz w:val="21"/>
          <w:szCs w:val="21"/>
        </w:rPr>
      </w:pPr>
    </w:p>
    <w:p w14:paraId="4F3BC658" w14:textId="692D5988"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 Hears Everything</w:t>
      </w:r>
    </w:p>
    <w:p w14:paraId="4335082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When Miriam and Aaron spoke against Moses, God heard them. "The LORD heard it" (Numbers 12:2). This reminds us that nothing escapes God's notice. Our words and actions are always before Him. Let us speak and act in ways that honor Him, knowing that He is always listening.</w:t>
      </w:r>
    </w:p>
    <w:p w14:paraId="648635A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knowing God hears everything influence your daily conversations and thoughts?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awareness of our words is important for personal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speech aligns with God’s expectations? </w:t>
      </w:r>
    </w:p>
    <w:p w14:paraId="0BC61D92"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Defends His Servants</w:t>
      </w:r>
    </w:p>
    <w:p w14:paraId="4A6916D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 called Miriam, Aaron, and Moses to the Tent of Meeting and defended Moses, saying, "With him I speak face to face, clearly and not in riddles" (Numbers 12:8). God stands up for those who serve Him faithfully. When we face criticism or opposition, we can trust that God is our defender.</w:t>
      </w:r>
    </w:p>
    <w:p w14:paraId="3C9E4E2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 to defend you when facing criticism or opposition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intervenes to protect His servants,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humility in handling conflict, and how can you apply it? </w:t>
      </w:r>
    </w:p>
    <w:p w14:paraId="17F8EE5E"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825BEB"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559A3754" w14:textId="77777777" w:rsidR="00C15C44" w:rsidRDefault="00C15C44" w:rsidP="00C15C44">
      <w:pPr>
        <w:spacing w:line="247" w:lineRule="auto"/>
        <w:rPr>
          <w:rFonts w:eastAsia="Times New Roman"/>
          <w:b/>
          <w:bCs/>
          <w:kern w:val="0"/>
          <w:sz w:val="21"/>
          <w:szCs w:val="21"/>
        </w:rPr>
      </w:pPr>
    </w:p>
    <w:p w14:paraId="20285D3F" w14:textId="730D0588"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Consequences of Sin</w:t>
      </w:r>
    </w:p>
    <w:p w14:paraId="478E0D2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Miriam's punishment for speaking against Moses was severe—she was struck with leprosy. Sin has consequences, and it's a reminder that our actions have repercussions. "For the wages of sin is death, but the gift of God is eternal life in Christ Jesus our Lord" (Romans 6:23). Let us seek forgiveness and strive to live righteously.</w:t>
      </w:r>
    </w:p>
    <w:p w14:paraId="3ABB8545" w14:textId="77777777" w:rsidR="00C15C44" w:rsidRDefault="00C15C44" w:rsidP="00C15C44">
      <w:pPr>
        <w:spacing w:line="247" w:lineRule="auto"/>
      </w:pPr>
      <w:r w:rsidRPr="00F6333B">
        <w:rPr>
          <w:rFonts w:eastAsia="Times New Roman"/>
          <w:kern w:val="0"/>
          <w:sz w:val="21"/>
          <w:szCs w:val="21"/>
        </w:rPr>
        <w:t>1. How can you address jealousy to prevent negative consequences in your relationships, as seen in Numbers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forgiveness and healing after causing harm, like Miriam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authority matter in avoiding the consequences of sin in your community?</w:t>
      </w:r>
    </w:p>
    <w:p w14:paraId="2E3C668A" w14:textId="77777777" w:rsidR="00C15C44" w:rsidRDefault="00C15C44" w:rsidP="00C15C44">
      <w:pPr>
        <w:spacing w:line="247" w:lineRule="auto"/>
      </w:pPr>
    </w:p>
    <w:p w14:paraId="6D471898" w14:textId="77777777" w:rsidR="00C15C44" w:rsidRDefault="00C15C44" w:rsidP="00C15C44">
      <w:pPr>
        <w:spacing w:line="247" w:lineRule="auto"/>
      </w:pPr>
    </w:p>
    <w:p w14:paraId="7727AFE0" w14:textId="77777777" w:rsidR="00C15C44" w:rsidRDefault="00C15C44" w:rsidP="00C15C44">
      <w:pPr>
        <w:spacing w:line="247" w:lineRule="auto"/>
      </w:pPr>
    </w:p>
    <w:p w14:paraId="5A83F589" w14:textId="5B87788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Intercession</w:t>
      </w:r>
    </w:p>
    <w:p w14:paraId="136F5C6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cried out to the LORD, "O God, please heal her!" (Numbers 12:13). His intercession for Miriam shows the power of prayer and compassion. We are called to pray for others, even those who may have wronged us. Our prayers can bring healing and restoration.</w:t>
      </w:r>
    </w:p>
    <w:p w14:paraId="3238371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intercession in your daily prayer life for those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powerful in resolving conflicts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intercession that applies to your relationships today? </w:t>
      </w:r>
    </w:p>
    <w:p w14:paraId="503CB018"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35DBC0"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3D143F3C" w14:textId="77777777" w:rsidR="00C15C44" w:rsidRDefault="00C15C44" w:rsidP="00C15C44">
      <w:pPr>
        <w:spacing w:line="247" w:lineRule="auto"/>
        <w:rPr>
          <w:rFonts w:eastAsia="Times New Roman"/>
          <w:b/>
          <w:bCs/>
          <w:kern w:val="0"/>
          <w:sz w:val="21"/>
          <w:szCs w:val="21"/>
        </w:rPr>
      </w:pPr>
    </w:p>
    <w:p w14:paraId="31A5D06F" w14:textId="0A3C0EE6"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Value of Patience</w:t>
      </w:r>
    </w:p>
    <w:p w14:paraId="413A07D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Miriam was shut out of the camp for seven days, and the people did not move on until she was brought back. Patience is a virtue that allows us to wait on God's timing. "Wait for the LORD; be strong and take heart and wait for the LORD" (Psalm 27:14). Trust in His perfect timing.</w:t>
      </w:r>
    </w:p>
    <w:p w14:paraId="6A4AC06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practicing patience in conflicts, like Moses, improve your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crucial when facing criticism or misunderstanding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patience that applies to handling family disagreements? </w:t>
      </w:r>
    </w:p>
    <w:p w14:paraId="50C51E31"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35241CA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leadership is evident as he handles the situation with grace and humility. Leaders are called to guide with wisdom and integrity, reflecting God's character. Whether in our families, workplaces, or communities, let us lead by example, following the path God has set before us.</w:t>
      </w:r>
    </w:p>
    <w:p w14:paraId="456C579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handle criticism as a leader while maintaining humility and integrity like Moses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defended Moses' leadership, and how can this influence your leadership style?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response to Miriam and Aaron's challenge to improve your leadership approach? </w:t>
      </w:r>
    </w:p>
    <w:p w14:paraId="16D5D2E5"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124F8D"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1CDA90DA" w14:textId="77777777" w:rsidR="00C15C44" w:rsidRDefault="00C15C44" w:rsidP="00C15C44">
      <w:pPr>
        <w:spacing w:line="247" w:lineRule="auto"/>
        <w:rPr>
          <w:rFonts w:eastAsia="Times New Roman"/>
          <w:b/>
          <w:bCs/>
          <w:kern w:val="0"/>
          <w:sz w:val="21"/>
          <w:szCs w:val="21"/>
        </w:rPr>
      </w:pPr>
    </w:p>
    <w:p w14:paraId="6868E750" w14:textId="7282BEB1"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Obedience</w:t>
      </w:r>
    </w:p>
    <w:p w14:paraId="1B7ECF6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God's instructions were clear, and obedience was required. Obedience to God brings blessings and aligns us with His purpose. "If you love Me, you will keep My commandments" (John 14:15). Let us commit to obeying God's Word in every aspect of our lives.</w:t>
      </w:r>
    </w:p>
    <w:p w14:paraId="6AE6F54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Miriam and Aaron's story in Numbers 12 influence your understanding of obedience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chosen leaders is significant in maintaining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response to criticism about practicing obedience in challenging situations? </w:t>
      </w:r>
    </w:p>
    <w:p w14:paraId="395DCA91"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5E30E1A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Throughout the chapter, God's presence is evident as He speaks directly to Moses, Aaron, and Miriam. We are assured that God is with us, guiding and directing our steps. "The LORD your God is with you, the Mighty Warrior who saves" (Zephaniah 3:17). Embrace His presence and walk confidently in His love and guidance.</w:t>
      </w:r>
    </w:p>
    <w:p w14:paraId="144EDB95"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seek assurance of God's presence in times of personal conflict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Moses despite opposition from his siblings?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aware of God's presence in your daily life?</w:t>
      </w:r>
      <w:r w:rsidRPr="001B37DC">
        <w:br w:type="page"/>
      </w:r>
    </w:p>
    <w:p w14:paraId="304A90E9"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13 Teaching Points and Bible Study Questions</w:t>
      </w:r>
    </w:p>
    <w:p w14:paraId="37A613CF" w14:textId="07F3BB1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Trust in God's Promises</w:t>
      </w:r>
    </w:p>
    <w:p w14:paraId="7952CBE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13, God instructs Moses to send men to explore the land of Canaan, a land He promised to the Israelites. Despite the challenges, the promise of God stands firm. As it is written, "I am giving the land to the Israelites" (Numbers 13:2). This teaches us to trust in God's promises, even when circumstances seem daunting. His word is a lamp to our feet and a light to our path, guiding us through life's uncertainties.</w:t>
      </w:r>
    </w:p>
    <w:p w14:paraId="7864753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strengthen your trust in God's promises when facing overwhelming challenges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doubt God's promises despite past experiences of His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focus on God's promises rather than obstacles in your life? </w:t>
      </w:r>
    </w:p>
    <w:p w14:paraId="40F1B033"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a Positive Report</w:t>
      </w:r>
    </w:p>
    <w:p w14:paraId="130159B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Caleb's response to the exploration of Canaan is a testament to the power of a positive report. He boldly declares, "We should go up and take possession of the land, for we can certainly do it" (Numbers 13:30). Caleb's faith-filled perspective reminds us that our words and attitudes can inspire courage and action in others. Let us speak life and hope into every situation, trusting in God's strength.</w:t>
      </w:r>
    </w:p>
    <w:p w14:paraId="35DA818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cultivate a positive perspective when facing daunting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positive report can influence a community's morale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inspire hope and confidence in others? </w:t>
      </w:r>
    </w:p>
    <w:p w14:paraId="2C1A57C6"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58C460"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0F5B70B0" w14:textId="77777777" w:rsidR="00C15C44" w:rsidRDefault="00C15C44" w:rsidP="00C15C44">
      <w:pPr>
        <w:spacing w:line="247" w:lineRule="auto"/>
        <w:rPr>
          <w:rFonts w:eastAsia="Times New Roman"/>
          <w:b/>
          <w:bCs/>
          <w:kern w:val="0"/>
          <w:sz w:val="21"/>
          <w:szCs w:val="21"/>
        </w:rPr>
      </w:pPr>
    </w:p>
    <w:p w14:paraId="1AA770DC" w14:textId="63B5C109"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Overcoming Fear with Faith</w:t>
      </w:r>
    </w:p>
    <w:p w14:paraId="24A15B7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other spies, however, spread a negative report, saying, "We seemed like grasshoppers in our own eyes, and we looked the same to them" (Numbers 13:33). Their fear overshadowed their faith, leading to doubt and discouragement. This lesson encourages us to overcome fear with faith, remembering that God is greater than any obstacle we face.</w:t>
      </w:r>
    </w:p>
    <w:p w14:paraId="5D3F099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Caleb's faith when facing intimidating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choosing faith over fear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God's promises help you overcome fear in difficult circumstances? </w:t>
      </w:r>
    </w:p>
    <w:p w14:paraId="566007D9"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Unity</w:t>
      </w:r>
    </w:p>
    <w:p w14:paraId="3D1A04C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differing reports from the spies led to division among the Israelites. Unity is crucial in achieving God's purposes. As believers, we are called to be of one mind and spirit, working together for the glory of God. "How good and pleasant it is when brothers live together in harmony!" (Psalm 133:1).</w:t>
      </w:r>
    </w:p>
    <w:p w14:paraId="2A36CE5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we foster unity when facing challenges, like the Israelites' differing reports on Canaan?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Israelites' success in entering the Promised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unity in your community when opinions differ? </w:t>
      </w:r>
    </w:p>
    <w:p w14:paraId="03CEEA68"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428AF2"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03CAC31A" w14:textId="77777777" w:rsidR="00C15C44" w:rsidRDefault="00C15C44" w:rsidP="00C15C44">
      <w:pPr>
        <w:spacing w:line="247" w:lineRule="auto"/>
        <w:rPr>
          <w:rFonts w:eastAsia="Times New Roman"/>
          <w:b/>
          <w:bCs/>
          <w:kern w:val="0"/>
          <w:sz w:val="21"/>
          <w:szCs w:val="21"/>
        </w:rPr>
      </w:pPr>
    </w:p>
    <w:p w14:paraId="1396BD58" w14:textId="59D9637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Seeing Through God's Eyes</w:t>
      </w:r>
    </w:p>
    <w:p w14:paraId="18EA955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spies saw giants, but Caleb and Joshua saw God's promise. This teaches us to view our circumstances through God's eyes, not our own. When we focus on His power and promises, we gain a perspective that transcends our limitations. "For we walk by faith, not by sight" (2 Corinthians 5:7).</w:t>
      </w:r>
    </w:p>
    <w:p w14:paraId="36C61BC5" w14:textId="77777777" w:rsidR="00C15C44" w:rsidRDefault="00C15C44" w:rsidP="00C15C44">
      <w:pPr>
        <w:spacing w:line="247" w:lineRule="auto"/>
      </w:pPr>
      <w:r w:rsidRPr="00F6333B">
        <w:rPr>
          <w:rFonts w:eastAsia="Times New Roman"/>
          <w:kern w:val="0"/>
          <w:sz w:val="21"/>
          <w:szCs w:val="21"/>
        </w:rPr>
        <w:t>1. How can you shift your perspective to see challenges as opportunities through God's eyes like Caleb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focused on obstacles instead of God's promises,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vision over your fears in difficult situations?</w:t>
      </w:r>
    </w:p>
    <w:p w14:paraId="2BA7E25E" w14:textId="77777777" w:rsidR="00C15C44" w:rsidRDefault="00C15C44" w:rsidP="00C15C44">
      <w:pPr>
        <w:spacing w:line="247" w:lineRule="auto"/>
      </w:pPr>
    </w:p>
    <w:p w14:paraId="4A877BED" w14:textId="77777777" w:rsidR="00C15C44" w:rsidRDefault="00C15C44" w:rsidP="00C15C44">
      <w:pPr>
        <w:spacing w:line="247" w:lineRule="auto"/>
      </w:pPr>
    </w:p>
    <w:p w14:paraId="79715CD7" w14:textId="77777777" w:rsidR="00C15C44" w:rsidRDefault="00C15C44" w:rsidP="00C15C44">
      <w:pPr>
        <w:spacing w:line="247" w:lineRule="auto"/>
      </w:pPr>
    </w:p>
    <w:p w14:paraId="5576355F" w14:textId="4AAA119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Consequences of Doubt</w:t>
      </w:r>
    </w:p>
    <w:p w14:paraId="32EA51F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doubt led to a prolonged journey in the wilderness. Doubt can delay or derail God's plans for our lives. Let us hold fast to our faith, knowing that "without faith it is impossible to please God" (Hebrews 11:6).</w:t>
      </w:r>
    </w:p>
    <w:p w14:paraId="6256F2A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overcome doubt when facing challenges similar to the Israelites' fear of the giants?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promises despite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doubt often lead to missed opportunities, and how can you prevent this in your life? </w:t>
      </w:r>
    </w:p>
    <w:p w14:paraId="5BE668EF"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74CD49"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104E05B3" w14:textId="77777777" w:rsidR="00C15C44" w:rsidRDefault="00C15C44" w:rsidP="00C15C44">
      <w:pPr>
        <w:spacing w:line="247" w:lineRule="auto"/>
        <w:rPr>
          <w:rFonts w:eastAsia="Times New Roman"/>
          <w:b/>
          <w:bCs/>
          <w:kern w:val="0"/>
          <w:sz w:val="21"/>
          <w:szCs w:val="21"/>
        </w:rPr>
      </w:pPr>
    </w:p>
    <w:p w14:paraId="3CA8CC69" w14:textId="6BF42576"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Leadership</w:t>
      </w:r>
    </w:p>
    <w:p w14:paraId="32B6B1C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leadership in sending the spies and managing the people's response highlights the importance of godly leadership. Leaders are called to guide, encourage, and direct others toward God's promises. "Be shepherds of God’s flock that is under your care" (1 Peter 5:2).</w:t>
      </w:r>
    </w:p>
    <w:p w14:paraId="25CE429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leaders today inspire confidence in their vision despite challenges, like Caleb and Joshua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leaders focus on obstacles rather than opportunities, as seen in Numbers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leadership in handling differing reports from the spies? </w:t>
      </w:r>
    </w:p>
    <w:p w14:paraId="74DE1A0F"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Our Testimony</w:t>
      </w:r>
    </w:p>
    <w:p w14:paraId="079AA4E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spies' report had a profound impact on the entire community. Our testimony can influence others for better or worse. Let us be mindful of the impact of our words and actions, striving to be a light in the world. "Let your light shine before others" (Matthew 5:16).</w:t>
      </w:r>
    </w:p>
    <w:p w14:paraId="52B57B6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your testimony influence others' faith and actions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positive testimony can inspire courage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testimony reflects trust in God's promises? </w:t>
      </w:r>
    </w:p>
    <w:p w14:paraId="77784B5C"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67E9CA"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3901406F" w14:textId="77777777" w:rsidR="00C15C44" w:rsidRDefault="00C15C44" w:rsidP="00C15C44">
      <w:pPr>
        <w:spacing w:line="247" w:lineRule="auto"/>
        <w:rPr>
          <w:rFonts w:eastAsia="Times New Roman"/>
          <w:b/>
          <w:bCs/>
          <w:kern w:val="0"/>
          <w:sz w:val="21"/>
          <w:szCs w:val="21"/>
        </w:rPr>
      </w:pPr>
    </w:p>
    <w:p w14:paraId="174BE275" w14:textId="2D8095D8"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Faithfulness Despite Our Failures</w:t>
      </w:r>
    </w:p>
    <w:p w14:paraId="553B534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 Israelites' lack of faith, God remained faithful to His promise. This reassures us that even when we falter, God's faithfulness endures. "If we are faithless, He remains faithful" (2 Timothy 2:13).</w:t>
      </w:r>
    </w:p>
    <w:p w14:paraId="5FF6D48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faithfulness when facing challenges that seem insurmountable,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remains faithful even when we doubt or fail, as seen in Numbers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Caleb's faith in God's promises despite the negative reports from others? </w:t>
      </w:r>
    </w:p>
    <w:p w14:paraId="1B4379E3"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Courage</w:t>
      </w:r>
    </w:p>
    <w:p w14:paraId="06A7BA3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Numbers 13 calls us to be courageous in the face of challenges. Like Caleb and Joshua, we are called to stand firm in our faith, trusting in God's power and promises. "Be strong and courageous. Do not be afraid; do not be discouraged, for the LORD your God will be with you wherever you go" (Joshua 1:9). Let us embrace this call to courage, knowing that God is with us every step of the way.</w:t>
      </w:r>
    </w:p>
    <w:p w14:paraId="6B9F3454"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overcome fear when facing challenges, like the Israelites did in Numbers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when confronting overwhelming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Caleb's response to adversity that applies to your personal challenges today?</w:t>
      </w:r>
      <w:r w:rsidRPr="001B37DC">
        <w:br w:type="page"/>
      </w:r>
    </w:p>
    <w:p w14:paraId="55A779BE"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14 Teaching Points and Bible Study Questions</w:t>
      </w:r>
    </w:p>
    <w:p w14:paraId="14F6585A" w14:textId="0011B6B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Trust in God's Promises</w:t>
      </w:r>
    </w:p>
    <w:p w14:paraId="49A81E8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14, the Israelites faced a pivotal moment when they doubted God's promise to lead them into the Promised Land. Despite witnessing His miracles, they allowed fear to overshadow faith. Remember, "The LORD is with us; do not be afraid of them" (Numbers 14:9). Trusting in God's promises is crucial, as His word is steadfast and true.</w:t>
      </w:r>
    </w:p>
    <w:p w14:paraId="51A7225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strengthen your trust in God's promises when facing overwhelming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struggled to trust God's promises despite past miracles?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faithfulness and promises? </w:t>
      </w:r>
    </w:p>
    <w:p w14:paraId="13DD3787"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Intercession</w:t>
      </w:r>
    </w:p>
    <w:p w14:paraId="28A7FA4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intercession for the Israelites is a powerful reminder of the impact of prayer. When God was ready to bring judgment, Moses pleaded for mercy, and God listened. "Pardon the iniquity of this people, I pray, according to the greatness of Your loving devotion" (Numbers 14:19). Never underestimate the power of praying for others.</w:t>
      </w:r>
    </w:p>
    <w:p w14:paraId="4F3A480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intercession into your daily prayer life for others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can change outcomes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intercession to apply in your community or family? </w:t>
      </w:r>
    </w:p>
    <w:p w14:paraId="3EEE19D5"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F19182"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0F98C20E" w14:textId="77777777" w:rsidR="00C15C44" w:rsidRDefault="00C15C44" w:rsidP="00C15C44">
      <w:pPr>
        <w:spacing w:line="247" w:lineRule="auto"/>
        <w:rPr>
          <w:rFonts w:eastAsia="Times New Roman"/>
          <w:b/>
          <w:bCs/>
          <w:kern w:val="0"/>
          <w:sz w:val="21"/>
          <w:szCs w:val="21"/>
        </w:rPr>
      </w:pPr>
    </w:p>
    <w:p w14:paraId="09E9BED0" w14:textId="436833D1"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6749E09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refusal to enter the land resulted in wandering the wilderness for 40 years. Disobedience has consequences, and it's a reminder to align our actions with God's will. "But as for you, your bodies will fall in this wilderness" (Numbers 14:32). Obedience leads to blessings, while disobedience leads to missed opportunities.</w:t>
      </w:r>
    </w:p>
    <w:p w14:paraId="183AE9F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lessons from Israel's disobedience to avoid similar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missed opportunities and setbacks in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to God's guidance in challenging situations? </w:t>
      </w:r>
    </w:p>
    <w:p w14:paraId="272D5C2E"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Faithful Leadership</w:t>
      </w:r>
    </w:p>
    <w:p w14:paraId="123608D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Caleb and Joshua stood firm in their faith, encouraging the people to trust in God. Their leadership was rooted in conviction and courage. "But My servant Caleb has a different spirit and has followed Me wholeheartedly" (Numbers 14:24). Faithful leaders inspire others to follow God's path, even when it's challenging.</w:t>
      </w:r>
    </w:p>
    <w:p w14:paraId="3DFDAF1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demonstrate faithful leadership when facing opposition or doubt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 leadership is crucial during times of crisis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and Aaron about handling rebellion with faith and integrity? </w:t>
      </w:r>
    </w:p>
    <w:p w14:paraId="650BFE75" w14:textId="77777777" w:rsidR="00C15C44"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999BDC" w14:textId="77777777" w:rsidR="00C15C44" w:rsidRDefault="00C15C44">
      <w:pPr>
        <w:spacing w:after="0" w:line="240" w:lineRule="auto"/>
        <w:rPr>
          <w:rFonts w:eastAsia="Times New Roman"/>
          <w:b/>
          <w:bCs/>
          <w:kern w:val="0"/>
          <w:sz w:val="21"/>
          <w:szCs w:val="21"/>
        </w:rPr>
      </w:pPr>
      <w:r>
        <w:rPr>
          <w:rFonts w:eastAsia="Times New Roman"/>
          <w:b/>
          <w:bCs/>
          <w:kern w:val="0"/>
          <w:sz w:val="21"/>
          <w:szCs w:val="21"/>
        </w:rPr>
        <w:br w:type="page"/>
      </w:r>
    </w:p>
    <w:p w14:paraId="6AA52D19" w14:textId="77777777" w:rsidR="00C15C44" w:rsidRDefault="00C15C44" w:rsidP="00C15C44">
      <w:pPr>
        <w:spacing w:line="247" w:lineRule="auto"/>
        <w:rPr>
          <w:rFonts w:eastAsia="Times New Roman"/>
          <w:b/>
          <w:bCs/>
          <w:kern w:val="0"/>
          <w:sz w:val="21"/>
          <w:szCs w:val="21"/>
        </w:rPr>
      </w:pPr>
    </w:p>
    <w:p w14:paraId="4832EBC8" w14:textId="55FD1F4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Unchanging Nature</w:t>
      </w:r>
    </w:p>
    <w:p w14:paraId="648C3D1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 Israelites' rebellion, God's character remained consistent. He is just, yet merciful, and His plans are unshakable. "The LORD is slow to anger, abounding in loving devotion, forgiving iniquity and transgression" (Numbers 14:18). We can rely on God's unchanging nature in every circumstance.</w:t>
      </w:r>
    </w:p>
    <w:p w14:paraId="747E9AE3" w14:textId="77777777" w:rsidR="00DA4625" w:rsidRDefault="00C15C44" w:rsidP="00C15C44">
      <w:pPr>
        <w:spacing w:line="247" w:lineRule="auto"/>
      </w:pPr>
      <w:r w:rsidRPr="00F6333B">
        <w:rPr>
          <w:rFonts w:eastAsia="Times New Roman"/>
          <w:kern w:val="0"/>
          <w:sz w:val="21"/>
          <w:szCs w:val="21"/>
        </w:rPr>
        <w:t>1. How can you trust God's unchanging nature when facing personal challenges or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consistent character is important for building faith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response to Israel's rebellion about His steadfastness in your life?</w:t>
      </w:r>
    </w:p>
    <w:p w14:paraId="49F1BB0B" w14:textId="77777777" w:rsidR="00DA4625" w:rsidRDefault="00DA4625" w:rsidP="00C15C44">
      <w:pPr>
        <w:spacing w:line="247" w:lineRule="auto"/>
      </w:pPr>
    </w:p>
    <w:p w14:paraId="2311634D" w14:textId="77777777" w:rsidR="00DA4625" w:rsidRDefault="00DA4625" w:rsidP="00C15C44">
      <w:pPr>
        <w:spacing w:line="247" w:lineRule="auto"/>
      </w:pPr>
    </w:p>
    <w:p w14:paraId="4B472874" w14:textId="77777777" w:rsidR="00DA4625" w:rsidRDefault="00DA4625" w:rsidP="00C15C44">
      <w:pPr>
        <w:spacing w:line="247" w:lineRule="auto"/>
      </w:pPr>
    </w:p>
    <w:p w14:paraId="75D549A3" w14:textId="6D1B4C3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Value of a Positive Report</w:t>
      </w:r>
    </w:p>
    <w:p w14:paraId="1276FA8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negative report from the ten spies spread fear, while Caleb and Joshua's positive report encouraged faith. "We should go up and take possession of the land, for we can certainly do it" (Numbers 13:30). A positive perspective can inspire hope and action, even in daunting situations.</w:t>
      </w:r>
    </w:p>
    <w:p w14:paraId="797536A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cultivate a positive perspective when facing challenges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positive report can influence group decisions and morale?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focus on possibilities rather than obstacles? </w:t>
      </w:r>
    </w:p>
    <w:p w14:paraId="6CFA49FE"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272116"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7FF0C542" w14:textId="77777777" w:rsidR="00DA4625" w:rsidRDefault="00DA4625" w:rsidP="00C15C44">
      <w:pPr>
        <w:spacing w:line="247" w:lineRule="auto"/>
        <w:rPr>
          <w:rFonts w:eastAsia="Times New Roman"/>
          <w:b/>
          <w:bCs/>
          <w:kern w:val="0"/>
          <w:sz w:val="21"/>
          <w:szCs w:val="21"/>
        </w:rPr>
      </w:pPr>
    </w:p>
    <w:p w14:paraId="20BE6DF3" w14:textId="412D3FA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Community Influence</w:t>
      </w:r>
    </w:p>
    <w:p w14:paraId="448CCFA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decision was heavily influenced by the majority's fear. This highlights the power of community influence. "All the congregation lifted up their voices and cried out" (Numbers 14:1). Surround yourself with those who encourage faith and trust in God's promises.</w:t>
      </w:r>
    </w:p>
    <w:p w14:paraId="690630D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community influence shape our decisions when facing challenges or doubts in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opinions often sway individual beliefs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positive community influence in your spiritual journey? </w:t>
      </w:r>
    </w:p>
    <w:p w14:paraId="2D8CDB1C"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God's Glory</w:t>
      </w:r>
    </w:p>
    <w:p w14:paraId="0FBE98B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God's glory was at stake when the Israelites doubted Him. Our actions reflect on God's reputation. "But truly as I live, all the earth will be filled with the glory of the LORD" (Numbers 14:21). Live in a way that honors and magnifies God's glory in the world.</w:t>
      </w:r>
    </w:p>
    <w:p w14:paraId="1DF477C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demonstrate God's glory in challenging situations like the Israelites faced in Numbers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glory is significant in guiding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Numbers 14 about trusting in God's glory during times of doubt? </w:t>
      </w:r>
    </w:p>
    <w:p w14:paraId="0698EFFB"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D712F5"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7B88204" w14:textId="77777777" w:rsidR="00DA4625" w:rsidRDefault="00DA4625" w:rsidP="00C15C44">
      <w:pPr>
        <w:spacing w:line="247" w:lineRule="auto"/>
        <w:rPr>
          <w:rFonts w:eastAsia="Times New Roman"/>
          <w:b/>
          <w:bCs/>
          <w:kern w:val="0"/>
          <w:sz w:val="21"/>
          <w:szCs w:val="21"/>
        </w:rPr>
      </w:pPr>
    </w:p>
    <w:p w14:paraId="46A3A69E" w14:textId="2AFF1AE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Necessity of Repentance</w:t>
      </w:r>
    </w:p>
    <w:p w14:paraId="0F3BE46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When the Israelites realized their mistake, they attempted to enter the land without God's blessing, resulting in defeat. True repentance involves turning back to God, not just regret. "We have sinned against the LORD" (Numbers 14:40). Genuine repentance restores our relationship with God.</w:t>
      </w:r>
    </w:p>
    <w:p w14:paraId="07B4FCB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recognizing our mistakes lead to genuine repentance and transformation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leads to lasting change in your actions? </w:t>
      </w:r>
    </w:p>
    <w:p w14:paraId="454F90AF"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186E56C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their failures, God did not abandon His people. His presence remained with them throughout their journey. "The LORD is with us" (Numbers 14:9). In every trial and triumph, God's presence is our greatest assurance and comfort. Trust that He walks with you every step of the way.</w:t>
      </w:r>
    </w:p>
    <w:p w14:paraId="5C02E109"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seek assurance of God's presence in challenging situations like the Israelites faced in Numbers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struggled to trust God's presence despite past miracles?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presence and guidance in your life?</w:t>
      </w:r>
      <w:r w:rsidRPr="001B37DC">
        <w:br w:type="page"/>
      </w:r>
    </w:p>
    <w:p w14:paraId="757FF593"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15 Teaching Points and Bible Study Questions</w:t>
      </w:r>
    </w:p>
    <w:p w14:paraId="48FD0A67" w14:textId="3D75D206"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Obedience</w:t>
      </w:r>
    </w:p>
    <w:p w14:paraId="2E84F0F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15, God emphasizes the importance of obedience to His commands. The chapter begins with instructions for offerings, highlighting that following God's laws is not just about ritual but about a heart aligned with His will. As it says in Numbers 15:40, "Then you will remember and obey all My commandments, and you will be holy to your God." Obedience is a pathway to holiness and a reflection of our love for God.</w:t>
      </w:r>
    </w:p>
    <w:p w14:paraId="3D1C8AD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principle of obedience from Numbers 15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Numbers 15, and how does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instructions as seen in Numbers 15? </w:t>
      </w:r>
    </w:p>
    <w:p w14:paraId="0B066D63"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Community in Faith</w:t>
      </w:r>
    </w:p>
    <w:p w14:paraId="109F334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underscores the significance of community in our faith journey. The Israelites were instructed to bring offerings as a community, showing that worship and obedience are not solitary acts but communal responsibilities. Hebrews 10:24-25 reminds us to "spur one another on toward love and good deeds," emphasizing the strength found in fellowship.</w:t>
      </w:r>
    </w:p>
    <w:p w14:paraId="467FDDA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your community support each other in following faith practices consistently?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accountability is important in maintaining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community's commitment to shared faith values? </w:t>
      </w:r>
    </w:p>
    <w:p w14:paraId="6274B1E1"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3895EB"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2D0ECCD3" w14:textId="77777777" w:rsidR="00DA4625" w:rsidRDefault="00DA4625" w:rsidP="00C15C44">
      <w:pPr>
        <w:spacing w:line="247" w:lineRule="auto"/>
        <w:rPr>
          <w:rFonts w:eastAsia="Times New Roman"/>
          <w:b/>
          <w:bCs/>
          <w:kern w:val="0"/>
          <w:sz w:val="21"/>
          <w:szCs w:val="21"/>
        </w:rPr>
      </w:pPr>
    </w:p>
    <w:p w14:paraId="326615FF" w14:textId="3ADC35F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Grace for Unintentional Sins</w:t>
      </w:r>
    </w:p>
    <w:p w14:paraId="1166AD6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15:22-29 provides a provision for unintentional sins, illustrating God's grace and understanding of human frailty. It reassures us that God is compassionate and provides a way for restoration even when we falter unknowingly. This reflects the grace we receive through Christ, who intercedes for our weaknesses.</w:t>
      </w:r>
    </w:p>
    <w:p w14:paraId="2B182DF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acknowledging unintentional sins change your approach to seeking forgiveness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grace is important when dealing with unintentional mistakes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extend grace to others' unintentional errors? </w:t>
      </w:r>
    </w:p>
    <w:p w14:paraId="59A8A191"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Seriousness of Deliberate Sin</w:t>
      </w:r>
    </w:p>
    <w:p w14:paraId="354B180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contrast, Numbers 15:30-31 warns about the severity of deliberate sin, stating that such a person "blasphemes the LORD" and must be cut off. This teaches us the gravity of willful disobedience and the need for sincere repentance. It serves as a reminder to guard our hearts and actions diligently.</w:t>
      </w:r>
    </w:p>
    <w:p w14:paraId="1CE5DB6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deliberate sin in Numbers 15 influence your daily decision-making and moral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deliberate sin requires a different response than unintentional sin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deliberate sin and maintain accountability in your community? </w:t>
      </w:r>
    </w:p>
    <w:p w14:paraId="131E10CC"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C32A53"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B8EBBFF" w14:textId="77777777" w:rsidR="00DA4625" w:rsidRDefault="00DA4625" w:rsidP="00C15C44">
      <w:pPr>
        <w:spacing w:line="247" w:lineRule="auto"/>
        <w:rPr>
          <w:rFonts w:eastAsia="Times New Roman"/>
          <w:b/>
          <w:bCs/>
          <w:kern w:val="0"/>
          <w:sz w:val="21"/>
          <w:szCs w:val="21"/>
        </w:rPr>
      </w:pPr>
    </w:p>
    <w:p w14:paraId="391DBE01" w14:textId="7C3B573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Sabbath as a Sacred Time</w:t>
      </w:r>
    </w:p>
    <w:p w14:paraId="450EF4D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account of the man gathering wood on the Sabbath (Numbers 15:32-36) highlights the sanctity of the Sabbath. It reminds us to honor the day of rest as a time set apart for God, reflecting on His creation and provision. As Jesus said, "The Sabbath was made for man, not man for the Sabbath" (Mark 2:27), emphasizing its purpose for our benefit and spiritual renewal.</w:t>
      </w:r>
    </w:p>
    <w:p w14:paraId="4316355F" w14:textId="77777777" w:rsidR="00DA4625" w:rsidRDefault="00C15C44" w:rsidP="00C15C44">
      <w:pPr>
        <w:spacing w:line="247" w:lineRule="auto"/>
      </w:pPr>
      <w:r w:rsidRPr="00F6333B">
        <w:rPr>
          <w:rFonts w:eastAsia="Times New Roman"/>
          <w:kern w:val="0"/>
          <w:sz w:val="21"/>
          <w:szCs w:val="21"/>
        </w:rPr>
        <w:t>1. How can you create a sacred time for rest in your weekly routine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observing a Sabbath is important for spiritual and mental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Sabbath is a time of genuine rest and reflection?</w:t>
      </w:r>
    </w:p>
    <w:p w14:paraId="15390FB5" w14:textId="77777777" w:rsidR="00DA4625" w:rsidRDefault="00DA4625" w:rsidP="00C15C44">
      <w:pPr>
        <w:spacing w:line="247" w:lineRule="auto"/>
      </w:pPr>
    </w:p>
    <w:p w14:paraId="5E31E66C" w14:textId="77777777" w:rsidR="00DA4625" w:rsidRDefault="00DA4625" w:rsidP="00C15C44">
      <w:pPr>
        <w:spacing w:line="247" w:lineRule="auto"/>
      </w:pPr>
    </w:p>
    <w:p w14:paraId="2AAE1CE9" w14:textId="77777777" w:rsidR="00DA4625" w:rsidRDefault="00DA4625" w:rsidP="00C15C44">
      <w:pPr>
        <w:spacing w:line="247" w:lineRule="auto"/>
      </w:pPr>
    </w:p>
    <w:p w14:paraId="5B30D911" w14:textId="3B619C18"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Symbolism of Tassels</w:t>
      </w:r>
    </w:p>
    <w:p w14:paraId="7C044B9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 instructed the Israelites to wear tassels on their garments as a visual reminder of His commandments (Numbers 15:38-39). This teaches us the value of tangible reminders in our spiritual walk. Whether it's a cross necklace or a Bible verse on your wall, these symbols can help keep our focus on God throughout the day.</w:t>
      </w:r>
    </w:p>
    <w:p w14:paraId="4BD41D8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wearing symbolic reminders influence your daily actions and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tassels as a symbol for remembering His commandments?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personal symbols could you incorporate to remind you of your spiritual commitments? </w:t>
      </w:r>
    </w:p>
    <w:p w14:paraId="02BE0490"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572832"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6E97951" w14:textId="77777777" w:rsidR="00DA4625" w:rsidRDefault="00DA4625" w:rsidP="00C15C44">
      <w:pPr>
        <w:spacing w:line="247" w:lineRule="auto"/>
        <w:rPr>
          <w:rFonts w:eastAsia="Times New Roman"/>
          <w:b/>
          <w:bCs/>
          <w:kern w:val="0"/>
          <w:sz w:val="21"/>
          <w:szCs w:val="21"/>
        </w:rPr>
      </w:pPr>
    </w:p>
    <w:p w14:paraId="237E40EE" w14:textId="08AE0459"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Call to Holiness</w:t>
      </w:r>
    </w:p>
    <w:p w14:paraId="3D8D9F5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15:40 calls the Israelites to be holy to their God. Holiness is not just about following rules but about being set apart for God's purposes. 1 Peter 1:16 echoes this call: "Be holy, because I am holy." It's an invitation to live a life that reflects God's character and love.</w:t>
      </w:r>
    </w:p>
    <w:p w14:paraId="7D276F6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daily reminders of holiness in your life, similar to the tassels in Numbers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intentional versus unintentional sins, and how does this affect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community upholds a collective call to holiness? </w:t>
      </w:r>
    </w:p>
    <w:p w14:paraId="6CE99A3B"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Remembrance</w:t>
      </w:r>
    </w:p>
    <w:p w14:paraId="58CEC52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encourages us to remember God's commandments and His faithfulness. By recalling His works and promises, we strengthen our faith and resolve. Deuteronomy 6:6-9 advises us to keep God's words in our hearts and minds, teaching them to our children and discussing them daily.</w:t>
      </w:r>
    </w:p>
    <w:p w14:paraId="0F6DCBB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incorporating reminders of God's commands impact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remembrance through physical symbols,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remember and follow God's teachings consistently? </w:t>
      </w:r>
    </w:p>
    <w:p w14:paraId="44FA55F6"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3FD38E"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6867832" w14:textId="77777777" w:rsidR="00DA4625" w:rsidRDefault="00DA4625" w:rsidP="00C15C44">
      <w:pPr>
        <w:spacing w:line="247" w:lineRule="auto"/>
        <w:rPr>
          <w:rFonts w:eastAsia="Times New Roman"/>
          <w:b/>
          <w:bCs/>
          <w:kern w:val="0"/>
          <w:sz w:val="21"/>
          <w:szCs w:val="21"/>
        </w:rPr>
      </w:pPr>
    </w:p>
    <w:p w14:paraId="022D434A" w14:textId="25A3C342"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Necessity of Repentance</w:t>
      </w:r>
    </w:p>
    <w:p w14:paraId="1D7B218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Repentance is a recurring theme in Numbers 15, reminding us of its necessity in our relationship with God. When we stray, repentance restores our fellowship with Him. Acts 3:19 urges us to "repent, then, and turn to God, so that your sins may be wiped out," highlighting the refreshing renewal that follows genuine repentance.</w:t>
      </w:r>
    </w:p>
    <w:p w14:paraId="17C157D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acknowledging unintentional sins in your life lead to genuine repentance and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necessary for maintaining a healthy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is sincere and leads to transformation? </w:t>
      </w:r>
    </w:p>
    <w:p w14:paraId="6F5394E4"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Unchanging Nature</w:t>
      </w:r>
    </w:p>
    <w:p w14:paraId="7483DB1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Numbers 15 reassures us of God's unchanging nature. His laws and promises remain steadfast, providing a foundation for our faith. Hebrews 13:8 affirms, "Jesus Christ is the same yesterday and today and forever." In a world of constant change, we can find peace and security in God's eternal constancy.</w:t>
      </w:r>
    </w:p>
    <w:p w14:paraId="01793A0F"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God's unchanging nature in Numbers 15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consistent expectations are important for personal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unchanging nature to apply in your relationships with others?</w:t>
      </w:r>
      <w:r w:rsidRPr="001B37DC">
        <w:br w:type="page"/>
      </w:r>
    </w:p>
    <w:p w14:paraId="22B4FB30"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16 Teaching Points and Bible Study Questions</w:t>
      </w:r>
    </w:p>
    <w:p w14:paraId="14151A96" w14:textId="3FBDD90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Danger of Rebellion</w:t>
      </w:r>
    </w:p>
    <w:p w14:paraId="08A9A9A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In Numbers 16, we witness the rebellion of Korah, </w:t>
      </w:r>
      <w:proofErr w:type="spellStart"/>
      <w:r w:rsidRPr="00F6333B">
        <w:rPr>
          <w:rFonts w:eastAsia="Times New Roman"/>
          <w:kern w:val="0"/>
          <w:sz w:val="21"/>
          <w:szCs w:val="21"/>
        </w:rPr>
        <w:t>Dathan</w:t>
      </w:r>
      <w:proofErr w:type="spellEnd"/>
      <w:r w:rsidRPr="00F6333B">
        <w:rPr>
          <w:rFonts w:eastAsia="Times New Roman"/>
          <w:kern w:val="0"/>
          <w:sz w:val="21"/>
          <w:szCs w:val="21"/>
        </w:rPr>
        <w:t xml:space="preserve">, and </w:t>
      </w:r>
      <w:proofErr w:type="spellStart"/>
      <w:r w:rsidRPr="00F6333B">
        <w:rPr>
          <w:rFonts w:eastAsia="Times New Roman"/>
          <w:kern w:val="0"/>
          <w:sz w:val="21"/>
          <w:szCs w:val="21"/>
        </w:rPr>
        <w:t>Abiram</w:t>
      </w:r>
      <w:proofErr w:type="spellEnd"/>
      <w:r w:rsidRPr="00F6333B">
        <w:rPr>
          <w:rFonts w:eastAsia="Times New Roman"/>
          <w:kern w:val="0"/>
          <w:sz w:val="21"/>
          <w:szCs w:val="21"/>
        </w:rPr>
        <w:t xml:space="preserve"> against Moses and Aaron. This chapter serves as a stark reminder of the consequences of challenging God's appointed leaders. As it is written, "The earth opened its mouth and swallowed them and their households" (Numbers 16:32). This dramatic event underscores the importance of respecting God's order and authority in our lives.</w:t>
      </w:r>
    </w:p>
    <w:p w14:paraId="6FDEFE0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address rebellious attitudes in your own life before they escalate?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rebellion against leadership can lead to broader community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unity and prevent rebellion in your community or workplace? </w:t>
      </w:r>
    </w:p>
    <w:p w14:paraId="58C3CF6F"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6AF9ADD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despite being challenged, remained humble and sought God's guidance. He fell facedown and prayed, demonstrating his reliance on God rather than his own strength. "When Moses heard this, he fell facedown" (Numbers 16:4). Humility is a powerful tool in our spiritual arsenal, reminding us to seek God's wisdom in all situations.</w:t>
      </w:r>
    </w:p>
    <w:p w14:paraId="078DF24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practicing humility prevent conflicts like those seen in Numbers 16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effective leadership, as demonstrated by Moses in Numbers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humility in situations where you feel challenged or opposed? </w:t>
      </w:r>
    </w:p>
    <w:p w14:paraId="7374BE39"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B9200D"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FE1E339" w14:textId="77777777" w:rsidR="00DA4625" w:rsidRDefault="00DA4625" w:rsidP="00C15C44">
      <w:pPr>
        <w:spacing w:line="247" w:lineRule="auto"/>
        <w:rPr>
          <w:rFonts w:eastAsia="Times New Roman"/>
          <w:b/>
          <w:bCs/>
          <w:kern w:val="0"/>
          <w:sz w:val="21"/>
          <w:szCs w:val="21"/>
        </w:rPr>
      </w:pPr>
    </w:p>
    <w:p w14:paraId="6B93A4D1" w14:textId="480F594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Sovereignty</w:t>
      </w:r>
    </w:p>
    <w:p w14:paraId="1A26D3C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highlights God's ultimate control over all things. When the rebels questioned Moses and Aaron's leadership, God made it clear that He had chosen them. "The LORD said to Moses, 'Separate yourselves from this assembly so I can put an end to them at once'" (Numbers 16:20-21). Trusting in God's sovereignty brings peace and assurance, knowing He is in control.</w:t>
      </w:r>
    </w:p>
    <w:p w14:paraId="5E97117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submit to God's authority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impact your response to challenges and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response to rebellion about trusting His plan over your own? </w:t>
      </w:r>
    </w:p>
    <w:p w14:paraId="64870250"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Intercession</w:t>
      </w:r>
    </w:p>
    <w:p w14:paraId="2A70945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and Aaron interceded for the people, pleading with God to spare them. "Moses said to Aaron, 'Take your censer and put incense in it, along with fire from the altar, and hurry to the assembly to make atonement for them'" (Numbers 16:46). Their actions remind us of the power of prayer and intercession, urging us to stand in the gap for others.</w:t>
      </w:r>
    </w:p>
    <w:p w14:paraId="3BF7F9A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intercession in your daily life to support your community's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resolving conflicts within a group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intercession that applies to handling disagreements at work or home? </w:t>
      </w:r>
    </w:p>
    <w:p w14:paraId="365E564D"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940B5D"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2F7EBFC" w14:textId="77777777" w:rsidR="00DA4625" w:rsidRDefault="00DA4625" w:rsidP="00C15C44">
      <w:pPr>
        <w:spacing w:line="247" w:lineRule="auto"/>
        <w:rPr>
          <w:rFonts w:eastAsia="Times New Roman"/>
          <w:b/>
          <w:bCs/>
          <w:kern w:val="0"/>
          <w:sz w:val="21"/>
          <w:szCs w:val="21"/>
        </w:rPr>
      </w:pPr>
    </w:p>
    <w:p w14:paraId="3330E437" w14:textId="5484BA9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Consequences of Sin</w:t>
      </w:r>
    </w:p>
    <w:p w14:paraId="75AFF17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rebellion resulted in severe consequences, with many losing their lives. "Fire came out from the LORD and consumed the 250 men who were offering the incense" (Numbers 16:35). This serves as a sobering reminder that sin has real consequences, and we must strive to live in obedience to God's commands.</w:t>
      </w:r>
    </w:p>
    <w:p w14:paraId="61353F6B" w14:textId="77777777" w:rsidR="00DA4625" w:rsidRDefault="00C15C44" w:rsidP="00C15C44">
      <w:pPr>
        <w:spacing w:line="247" w:lineRule="auto"/>
      </w:pPr>
      <w:r w:rsidRPr="00F6333B">
        <w:rPr>
          <w:rFonts w:eastAsia="Times New Roman"/>
          <w:kern w:val="0"/>
          <w:sz w:val="21"/>
          <w:szCs w:val="21"/>
        </w:rPr>
        <w:t>1. How can recognizing the consequences of sin in Numbers 16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consequences is crucial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prevent negative outcomes from sinful actions in your life?</w:t>
      </w:r>
    </w:p>
    <w:p w14:paraId="657A5B23" w14:textId="77777777" w:rsidR="00DA4625" w:rsidRDefault="00DA4625" w:rsidP="00C15C44">
      <w:pPr>
        <w:spacing w:line="247" w:lineRule="auto"/>
      </w:pPr>
    </w:p>
    <w:p w14:paraId="07E9DFBC" w14:textId="77777777" w:rsidR="00DA4625" w:rsidRDefault="00DA4625" w:rsidP="00C15C44">
      <w:pPr>
        <w:spacing w:line="247" w:lineRule="auto"/>
      </w:pPr>
    </w:p>
    <w:p w14:paraId="4CB0E878" w14:textId="77777777" w:rsidR="00DA4625" w:rsidRDefault="00DA4625" w:rsidP="00C15C44">
      <w:pPr>
        <w:spacing w:line="247" w:lineRule="auto"/>
      </w:pPr>
    </w:p>
    <w:p w14:paraId="785DC4A1" w14:textId="3238EB8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Leadership</w:t>
      </w:r>
    </w:p>
    <w:p w14:paraId="404D45D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and Aaron's leadership was affirmed by God through miraculous signs. "The LORD said to Moses, 'Tell Eleazar son of Aaron the priest to remove the censers from the charred remains and scatter the coals some distance away, for the censers are holy'" (Numbers 16:37). Godly leadership is crucial in guiding His people, and we are called to support and pray for our leaders.</w:t>
      </w:r>
    </w:p>
    <w:p w14:paraId="6F7DB5A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your leadership aligns with God's will, as seen in Numbers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leaders, based on the events in Numbers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response to rebellion about handling leadership challenges today? </w:t>
      </w:r>
    </w:p>
    <w:p w14:paraId="75870130"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DFE25D"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DBFE9A6" w14:textId="77777777" w:rsidR="00DA4625" w:rsidRDefault="00DA4625" w:rsidP="00C15C44">
      <w:pPr>
        <w:spacing w:line="247" w:lineRule="auto"/>
        <w:rPr>
          <w:rFonts w:eastAsia="Times New Roman"/>
          <w:b/>
          <w:bCs/>
          <w:kern w:val="0"/>
          <w:sz w:val="21"/>
          <w:szCs w:val="21"/>
        </w:rPr>
      </w:pPr>
    </w:p>
    <w:p w14:paraId="44AEB25E" w14:textId="24FBDFA8"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Need for Repentance</w:t>
      </w:r>
    </w:p>
    <w:p w14:paraId="7CFD8CC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rebellion was met with God's judgment, but there was also an opportunity for repentance. "Moses said to Korah, 'You and all your followers are to appear before the LORD tomorrow—you and they and Aaron'" (Numbers 16:16). Repentance is a gift, allowing us to turn back to God and seek His forgiveness.</w:t>
      </w:r>
    </w:p>
    <w:p w14:paraId="260F675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recognizing our own pride help us avoid the mistakes of Korah's rebellion?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forgiveness when you've challenged authority unjustly?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wrongdoing play a crucial role in restoring relationships with others and God? </w:t>
      </w:r>
    </w:p>
    <w:p w14:paraId="37FC70EA"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Obedience</w:t>
      </w:r>
    </w:p>
    <w:p w14:paraId="6A84819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Obedience to God is a recurring theme in Numbers 16. The rebellion stemmed from a lack of obedience, and the consequences were dire. "Is it not enough that you have brought us up out of a land flowing with milk and honey to kill us in the wilderness?" (Numbers 16:13). Obedience is not just about following rules; it's about aligning our hearts with God's will.</w:t>
      </w:r>
    </w:p>
    <w:p w14:paraId="786C941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lessons of obedience from Numbers 16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leadership is emphasized in Numbers 16,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consequences of disobedience in Numbers 16 for your personal spiritual journey? </w:t>
      </w:r>
    </w:p>
    <w:p w14:paraId="470112FA"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4E35F5"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6E5BCE3" w14:textId="77777777" w:rsidR="00DA4625" w:rsidRDefault="00DA4625" w:rsidP="00C15C44">
      <w:pPr>
        <w:spacing w:line="247" w:lineRule="auto"/>
        <w:rPr>
          <w:rFonts w:eastAsia="Times New Roman"/>
          <w:b/>
          <w:bCs/>
          <w:kern w:val="0"/>
          <w:sz w:val="21"/>
          <w:szCs w:val="21"/>
        </w:rPr>
      </w:pPr>
    </w:p>
    <w:p w14:paraId="7879F119" w14:textId="2678E49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Value of Community</w:t>
      </w:r>
    </w:p>
    <w:p w14:paraId="7923358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rebellion affected the entire community, showing how interconnected we are. "The whole assembly grumbled against Moses and Aaron" (Numbers 16:41). Our actions impact those around us, and we are called to build each other up in love and unity, fostering a community that honors God.</w:t>
      </w:r>
    </w:p>
    <w:p w14:paraId="56C8859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foster unity in your community when faced with disagreements or conflicts like in Numbers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supportive community is crucial during challenging times, as seen in Numbers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values each member's contributions and avoids division? </w:t>
      </w:r>
    </w:p>
    <w:p w14:paraId="65B9785F"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174BCD2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 chaos, God's presence was evident throughout the chapter. "The glory of the LORD appeared to the entire assembly" (Numbers 16:19). In our own lives, we can find comfort in knowing that God is always with us, guiding and protecting us through every trial and triumph.</w:t>
      </w:r>
    </w:p>
    <w:p w14:paraId="5209EF37"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trust in God's presence during challenging situations like Moses did in Numbers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Moses when facing rebellion, and how can it guide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remain aware of God's presence in your daily life?</w:t>
      </w:r>
      <w:r w:rsidRPr="001B37DC">
        <w:br w:type="page"/>
      </w:r>
    </w:p>
    <w:p w14:paraId="622AE499"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17 Teaching Points and Bible Study Questions</w:t>
      </w:r>
    </w:p>
    <w:p w14:paraId="2290B6B2" w14:textId="368C1001"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 Confirms His Chosen Leaders</w:t>
      </w:r>
    </w:p>
    <w:p w14:paraId="24BDA0D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17, God uses a miraculous sign to confirm Aaron's leadership. When the twelve staffs, representing the tribes of Israel, are placed in the Tent of Meeting, only Aaron's staff sprouts buds, blossoms, and produces almonds. This divine act underscores that God appoints leaders according to His will, not human preference. As it is written, "The staff of the man I choose will sprout" (Numbers 17:5). This teaches us to trust in God's selection and guidance in our lives.</w:t>
      </w:r>
    </w:p>
    <w:p w14:paraId="19CFE0E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discern and support God's chosen leaders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specific signs to confirm His chosen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when you feel uncertain about leadership in your faith community? </w:t>
      </w:r>
    </w:p>
    <w:p w14:paraId="56F2AE84"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Brings Clarity</w:t>
      </w:r>
    </w:p>
    <w:p w14:paraId="371DE02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were in turmoil, questioning leadership and authority. By following God's instructions to place the staffs before Him, clarity was brought to the situation. "Moses placed the staffs before the LORD in the Tent of the Testimony" (Numbers 17:7). This act of obedience led to a clear sign from God, reminding us that obedience to God's commands can bring clarity and peace to our own lives.</w:t>
      </w:r>
    </w:p>
    <w:p w14:paraId="102E49F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obedience to God's instructions bring clarity to your personal or professional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essential for understanding God's purpose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will for clearer guidance? </w:t>
      </w:r>
    </w:p>
    <w:p w14:paraId="08C42A7F"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00EFDC"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42F513A6" w14:textId="77777777" w:rsidR="00DA4625" w:rsidRDefault="00DA4625" w:rsidP="00C15C44">
      <w:pPr>
        <w:spacing w:line="247" w:lineRule="auto"/>
        <w:rPr>
          <w:rFonts w:eastAsia="Times New Roman"/>
          <w:b/>
          <w:bCs/>
          <w:kern w:val="0"/>
          <w:sz w:val="21"/>
          <w:szCs w:val="21"/>
        </w:rPr>
      </w:pPr>
    </w:p>
    <w:p w14:paraId="5AD72E03" w14:textId="16FEAB0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Miracles Affirm His Presence</w:t>
      </w:r>
    </w:p>
    <w:p w14:paraId="0C0D214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miraculous budding of Aaron's staff was a tangible sign of God's presence among His people. It was a reminder that God is actively involved in the lives of His followers. "The next day Moses entered the Tent of the Testimony and saw that Aaron’s staff...had sprouted, put forth buds, blossomed, and produced almonds" (Numbers 17:8). This encourages us to look for God's hand in our daily lives, affirming His constant presence and care.</w:t>
      </w:r>
    </w:p>
    <w:p w14:paraId="6EC261C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recognizing God's miracles in your life strengthen your faith and sense of His presence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miracles to affirm His presence, and how can you remain open to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presence when you face challenges or doubts? </w:t>
      </w:r>
    </w:p>
    <w:p w14:paraId="322D1576"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Values Peace and Order</w:t>
      </w:r>
    </w:p>
    <w:p w14:paraId="069D1C8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budding of Aaron's staff was not just a sign of leadership but also a means to restore peace among the Israelites. God desires order and harmony within His community. "This will put an end to their grumbling against Me" (Numbers 17:10). This lesson encourages us to seek peace and unity in our communities, trusting that God values and supports these efforts.</w:t>
      </w:r>
    </w:p>
    <w:p w14:paraId="545BED3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promote peace and order in your community, reflecting God's values in Numbers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order in leadership,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resolve conflicts peacefully, inspired by the events in Numbers 17? </w:t>
      </w:r>
    </w:p>
    <w:p w14:paraId="3FA21C71"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31A5AC"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F509BF2" w14:textId="77777777" w:rsidR="00DA4625" w:rsidRDefault="00DA4625" w:rsidP="00C15C44">
      <w:pPr>
        <w:spacing w:line="247" w:lineRule="auto"/>
        <w:rPr>
          <w:rFonts w:eastAsia="Times New Roman"/>
          <w:b/>
          <w:bCs/>
          <w:kern w:val="0"/>
          <w:sz w:val="21"/>
          <w:szCs w:val="21"/>
        </w:rPr>
      </w:pPr>
    </w:p>
    <w:p w14:paraId="65A7203A" w14:textId="30AD9C4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Authority is Unquestionable</w:t>
      </w:r>
    </w:p>
    <w:p w14:paraId="578C507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Through the miraculous sign, God reaffirms His ultimate authority. The Israelites' questioning of leadership was, in essence, questioning God’s authority. "The LORD said to Moses, 'Put back Aaron’s staff before the Testimony, to be kept as a sign for the rebellious'" (Numbers 17:10). This reminds us to respect and acknowledge God's supreme authority in all aspects of our lives.</w:t>
      </w:r>
    </w:p>
    <w:p w14:paraId="19BCBEE1" w14:textId="77777777" w:rsidR="00DA4625" w:rsidRDefault="00C15C44" w:rsidP="00C15C44">
      <w:pPr>
        <w:spacing w:line="247" w:lineRule="auto"/>
      </w:pPr>
      <w:r w:rsidRPr="00F6333B">
        <w:rPr>
          <w:rFonts w:eastAsia="Times New Roman"/>
          <w:kern w:val="0"/>
          <w:sz w:val="21"/>
          <w:szCs w:val="21"/>
        </w:rPr>
        <w:t>1. How can you recognize and submit to God's authority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authority can bring peace and order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would you do differently if you fully trusted in God's unquestionable authority over your circumstances?</w:t>
      </w:r>
    </w:p>
    <w:p w14:paraId="32F406FC" w14:textId="77777777" w:rsidR="00DA4625" w:rsidRDefault="00DA4625" w:rsidP="00C15C44">
      <w:pPr>
        <w:spacing w:line="247" w:lineRule="auto"/>
      </w:pPr>
    </w:p>
    <w:p w14:paraId="206F4DB2" w14:textId="77777777" w:rsidR="00DA4625" w:rsidRDefault="00DA4625" w:rsidP="00C15C44">
      <w:pPr>
        <w:spacing w:line="247" w:lineRule="auto"/>
      </w:pPr>
    </w:p>
    <w:p w14:paraId="6954EF4C" w14:textId="77777777" w:rsidR="00DA4625" w:rsidRDefault="00DA4625" w:rsidP="00C15C44">
      <w:pPr>
        <w:spacing w:line="247" w:lineRule="auto"/>
      </w:pPr>
    </w:p>
    <w:p w14:paraId="6F347E09" w14:textId="6904699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 Provides Assurance</w:t>
      </w:r>
    </w:p>
    <w:p w14:paraId="4BD40FB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budding staff served as a reassurance to the Israelites of God's chosen leadership. It was a physical manifestation of His promise and choice. "The staff of the man I choose will sprout" (Numbers 17:5). In our lives, God provides assurance through His Word and promises, encouraging us to trust in His plans and timing.</w:t>
      </w:r>
    </w:p>
    <w:p w14:paraId="216C91D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seek assurance from God in times of doubt or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specific signs to provide assurance to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trust God's assurances in your daily decisions? </w:t>
      </w:r>
    </w:p>
    <w:p w14:paraId="472805E9"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326AC0"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26463472" w14:textId="77777777" w:rsidR="00DA4625" w:rsidRDefault="00DA4625" w:rsidP="00C15C44">
      <w:pPr>
        <w:spacing w:line="247" w:lineRule="auto"/>
        <w:rPr>
          <w:rFonts w:eastAsia="Times New Roman"/>
          <w:b/>
          <w:bCs/>
          <w:kern w:val="0"/>
          <w:sz w:val="21"/>
          <w:szCs w:val="21"/>
        </w:rPr>
      </w:pPr>
    </w:p>
    <w:p w14:paraId="5D249AB5" w14:textId="3B361EB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Signs Demand a Response</w:t>
      </w:r>
    </w:p>
    <w:p w14:paraId="6050004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response to the miracle was one of awe and fear, realizing the seriousness of their rebellion. "We are perishing; we are lost, we are all lost!" (Numbers 17:12). This teaches us that when God reveals Himself, it demands a response from us—whether it be repentance, worship, or obedience.</w:t>
      </w:r>
    </w:p>
    <w:p w14:paraId="7827543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respond to God's signs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signs often require a personal response or action from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don't miss or ignore God's signs in your life? </w:t>
      </w:r>
    </w:p>
    <w:p w14:paraId="17D5E90B"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Patience is Evident</w:t>
      </w:r>
    </w:p>
    <w:p w14:paraId="045A0D9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 Israelites' repeated grumblings and doubts, God patiently provides signs and guidance. The budding staff is yet another example of His patience and willingness to guide His people. This encourages us to be patient with others and ourselves, knowing that God is patient with us.</w:t>
      </w:r>
    </w:p>
    <w:p w14:paraId="0DC8DF8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appreciate God's patience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patience to teach and guide us through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patience in your interactions with others, reflecting God's example? </w:t>
      </w:r>
    </w:p>
    <w:p w14:paraId="0E9AF3D9"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9DC318"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46837D1F" w14:textId="77777777" w:rsidR="00DA4625" w:rsidRDefault="00DA4625" w:rsidP="00C15C44">
      <w:pPr>
        <w:spacing w:line="247" w:lineRule="auto"/>
        <w:rPr>
          <w:rFonts w:eastAsia="Times New Roman"/>
          <w:b/>
          <w:bCs/>
          <w:kern w:val="0"/>
          <w:sz w:val="21"/>
          <w:szCs w:val="21"/>
        </w:rPr>
      </w:pPr>
    </w:p>
    <w:p w14:paraId="6E333CCA" w14:textId="4E524DE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Plans are Purposeful</w:t>
      </w:r>
    </w:p>
    <w:p w14:paraId="3EB004E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Every action God takes is purposeful and intentional. The budding of Aaron's staff was not just a miracle but a strategic move to establish peace and confirm leadership. "The LORD said to Moses, 'Put back Aaron’s staff...as a sign for the rebellious'" (Numbers 17:10). This reminds us that God’s plans for us are always purposeful, even when we don’t immediately understand them.</w:t>
      </w:r>
    </w:p>
    <w:p w14:paraId="01B9AF2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purposeful plans when facing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specific signs to affirm His chosen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purposeful actions to apply in your daily decision-making? </w:t>
      </w:r>
    </w:p>
    <w:p w14:paraId="4B81F1DE"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is Unchanging</w:t>
      </w:r>
    </w:p>
    <w:p w14:paraId="5328A50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entire episode of Numbers 17 highlights God’s faithfulness to His promises and His people. He does not abandon His chosen leaders or His people, even when they falter. This chapter reassures us of God’s unchanging faithfulness, encouraging us to remain steadfast in our faith and trust in His eternal promises.</w:t>
      </w:r>
    </w:p>
    <w:p w14:paraId="59508E35"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in God's unchanging faithfulness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signs, like Aaron's budding staff, to demonstrate His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consistent faithfulness in your personal journey?</w:t>
      </w:r>
      <w:r w:rsidRPr="001B37DC">
        <w:br w:type="page"/>
      </w:r>
    </w:p>
    <w:p w14:paraId="026C60B9"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18 Teaching Points and Bible Study Questions</w:t>
      </w:r>
    </w:p>
    <w:p w14:paraId="12C7480A" w14:textId="3D63DEC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Embrace Your Calling with Joy</w:t>
      </w:r>
    </w:p>
    <w:p w14:paraId="02236F4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18, God assigns specific roles to the priests and Levites, emphasizing the importance of embracing one's calling. "You are to bear the responsibility for offenses against the sanctuary and the altar" (Numbers 18:1). This reminds us that each of us has a unique role in God's plan. Embrace your calling with joy and dedication, knowing that your work is significant in the grand tapestry of God's kingdom.</w:t>
      </w:r>
    </w:p>
    <w:p w14:paraId="2470670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embrace your unique calling with joy in your daily life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your calling with joy impacts your community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joy in your God-given roles and duties? </w:t>
      </w:r>
    </w:p>
    <w:p w14:paraId="072E7EC0"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Serve with a Grateful Heart</w:t>
      </w:r>
    </w:p>
    <w:p w14:paraId="1DC13D2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were given the privilege of serving in the tabernacle, a role that required dedication and gratitude. "I have given your priesthood as a gift" (Numbers 18:7). Serving God is a gift, not a burden. Approach your responsibilities with a grateful heart, recognizing the honor it is to serve the Creator of the universe.</w:t>
      </w:r>
    </w:p>
    <w:p w14:paraId="1952E95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cultivate a grateful heart while serving in your current role or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for effective service and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the blessings in your service responsibilities? </w:t>
      </w:r>
    </w:p>
    <w:p w14:paraId="0EEBB0D9"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9EF02B"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69ED6A4" w14:textId="77777777" w:rsidR="00DA4625" w:rsidRDefault="00DA4625" w:rsidP="00C15C44">
      <w:pPr>
        <w:spacing w:line="247" w:lineRule="auto"/>
        <w:rPr>
          <w:rFonts w:eastAsia="Times New Roman"/>
          <w:b/>
          <w:bCs/>
          <w:kern w:val="0"/>
          <w:sz w:val="21"/>
          <w:szCs w:val="21"/>
        </w:rPr>
      </w:pPr>
    </w:p>
    <w:p w14:paraId="1CCF6E7A" w14:textId="5B7084A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Trust in God's Provision</w:t>
      </w:r>
    </w:p>
    <w:p w14:paraId="5CCE020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 provided for the needs of the priests and Levites through the offerings of the Israelites. "All the best of the oil, the new wine, and the grain...I give to you" (Numbers 18:12). Trust that God will provide for your needs as you faithfully serve Him. He knows what you need and will supply it in His perfect timing.</w:t>
      </w:r>
    </w:p>
    <w:p w14:paraId="6631B4B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provision in your daily responsibilities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provision strengthens your faith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appreciate God's provision in your life today? </w:t>
      </w:r>
    </w:p>
    <w:p w14:paraId="1BEEC452"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Honor God with Your Resources</w:t>
      </w:r>
    </w:p>
    <w:p w14:paraId="31EE509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The Israelites were instructed to give the best of their produce to the priests. This teaches us to honor God with our resources. "You must present the best part of the </w:t>
      </w:r>
      <w:proofErr w:type="spellStart"/>
      <w:r w:rsidRPr="00F6333B">
        <w:rPr>
          <w:rFonts w:eastAsia="Times New Roman"/>
          <w:kern w:val="0"/>
          <w:sz w:val="21"/>
          <w:szCs w:val="21"/>
        </w:rPr>
        <w:t>firstfruits</w:t>
      </w:r>
      <w:proofErr w:type="spellEnd"/>
      <w:r w:rsidRPr="00F6333B">
        <w:rPr>
          <w:rFonts w:eastAsia="Times New Roman"/>
          <w:kern w:val="0"/>
          <w:sz w:val="21"/>
          <w:szCs w:val="21"/>
        </w:rPr>
        <w:t>" (Numbers 18:29). Prioritize giving to God first, acknowledging that all you have is from Him.</w:t>
      </w:r>
    </w:p>
    <w:p w14:paraId="1E96595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prioritize honoring God with your resources in your daily financial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giving the best of your resources to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resources reflect your commitment to God? </w:t>
      </w:r>
    </w:p>
    <w:p w14:paraId="1E315A48"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615505"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5BAE3D0B" w14:textId="77777777" w:rsidR="00DA4625" w:rsidRDefault="00DA4625" w:rsidP="00C15C44">
      <w:pPr>
        <w:spacing w:line="247" w:lineRule="auto"/>
        <w:rPr>
          <w:rFonts w:eastAsia="Times New Roman"/>
          <w:b/>
          <w:bCs/>
          <w:kern w:val="0"/>
          <w:sz w:val="21"/>
          <w:szCs w:val="21"/>
        </w:rPr>
      </w:pPr>
    </w:p>
    <w:p w14:paraId="08ED5591" w14:textId="2007860C"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Recognize the Sacredness of Your Work</w:t>
      </w:r>
    </w:p>
    <w:p w14:paraId="13F846B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work of the priests and Levites was sacred, set apart for God's purposes. "You must not profane the sacred offerings" (Numbers 18:32). Whatever your role, recognize its sacredness. Whether in ministry, business, or at home, your work is an offering to God. Treat it with reverence and integrity.</w:t>
      </w:r>
    </w:p>
    <w:p w14:paraId="0DD09A22" w14:textId="77777777" w:rsidR="00DA4625" w:rsidRDefault="00C15C44" w:rsidP="00C15C44">
      <w:pPr>
        <w:spacing w:line="247" w:lineRule="auto"/>
      </w:pPr>
      <w:r w:rsidRPr="00F6333B">
        <w:rPr>
          <w:rFonts w:eastAsia="Times New Roman"/>
          <w:kern w:val="0"/>
          <w:sz w:val="21"/>
          <w:szCs w:val="21"/>
        </w:rPr>
        <w:t>1. How can you recognize the sacredness of your work in daily tasks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the sacredness of work impacts your attitude and performance?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honor the sacredness of your work today?</w:t>
      </w:r>
    </w:p>
    <w:p w14:paraId="55CD1959" w14:textId="77777777" w:rsidR="00DA4625" w:rsidRDefault="00DA4625" w:rsidP="00C15C44">
      <w:pPr>
        <w:spacing w:line="247" w:lineRule="auto"/>
      </w:pPr>
    </w:p>
    <w:p w14:paraId="4B5EEAAD" w14:textId="77777777" w:rsidR="00DA4625" w:rsidRDefault="00DA4625" w:rsidP="00C15C44">
      <w:pPr>
        <w:spacing w:line="247" w:lineRule="auto"/>
      </w:pPr>
    </w:p>
    <w:p w14:paraId="10AF30B0" w14:textId="77777777" w:rsidR="00DA4625" w:rsidRDefault="00DA4625" w:rsidP="00C15C44">
      <w:pPr>
        <w:spacing w:line="247" w:lineRule="auto"/>
      </w:pPr>
    </w:p>
    <w:p w14:paraId="7A3EBFD9" w14:textId="135DCDDC"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Understand the Weight of Responsibility</w:t>
      </w:r>
    </w:p>
    <w:p w14:paraId="5452D87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With great privilege comes great responsibility. The priests were accountable for the sanctuary. "You and your sons will bear the responsibility" (Numbers 18:1). Understand the weight of your responsibilities and approach them with diligence and care, knowing that you are accountable to God.</w:t>
      </w:r>
    </w:p>
    <w:p w14:paraId="09468DE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concept of responsibility from Numbers 18 to your daily work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responsibility is crucial for effective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fulfill your responsibilities with integrity and dedication? </w:t>
      </w:r>
    </w:p>
    <w:p w14:paraId="086D4508"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C0087D"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24C98F8A" w14:textId="77777777" w:rsidR="00DA4625" w:rsidRDefault="00DA4625" w:rsidP="00C15C44">
      <w:pPr>
        <w:spacing w:line="247" w:lineRule="auto"/>
        <w:rPr>
          <w:rFonts w:eastAsia="Times New Roman"/>
          <w:b/>
          <w:bCs/>
          <w:kern w:val="0"/>
          <w:sz w:val="21"/>
          <w:szCs w:val="21"/>
        </w:rPr>
      </w:pPr>
    </w:p>
    <w:p w14:paraId="72BF378D" w14:textId="73126C16"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Cultivate a Spirit of Generosity</w:t>
      </w:r>
    </w:p>
    <w:p w14:paraId="2CC30B7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received tithes from the Israelites and were instructed to give a portion back to God. "You must present the LORD’s offering" (Numbers 18:28). Cultivate a spirit of generosity, giving back to God and others from what you have received. Generosity reflects God's heart and blesses both the giver and the receiver.</w:t>
      </w:r>
    </w:p>
    <w:p w14:paraId="519CB09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principle of tithing to cultivate generosity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important in building a supportive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a spirit of generosity in your family or workplace? </w:t>
      </w:r>
    </w:p>
    <w:p w14:paraId="032EBC0A"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Value Community and Cooperation</w:t>
      </w:r>
    </w:p>
    <w:p w14:paraId="32F08DC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highlights the cooperation between the priests and Levites. "The Levites are to perform the work of the Tent of Meeting" (Numbers 18:6). Value community and cooperation in your endeavors. Working together with others strengthens the body of Christ and accomplishes more than working alone.</w:t>
      </w:r>
    </w:p>
    <w:p w14:paraId="517C8D7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foster cooperation in your community like the Levites and priests in Numbers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community is essential for spiritual growth and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feels valued and included in your community activities? </w:t>
      </w:r>
    </w:p>
    <w:p w14:paraId="4FE2CF49"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C75FE3"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27BC72D" w14:textId="77777777" w:rsidR="00DA4625" w:rsidRDefault="00DA4625" w:rsidP="00C15C44">
      <w:pPr>
        <w:spacing w:line="247" w:lineRule="auto"/>
        <w:rPr>
          <w:rFonts w:eastAsia="Times New Roman"/>
          <w:b/>
          <w:bCs/>
          <w:kern w:val="0"/>
          <w:sz w:val="21"/>
          <w:szCs w:val="21"/>
        </w:rPr>
      </w:pPr>
    </w:p>
    <w:p w14:paraId="324D2F6F" w14:textId="6DB6377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Maintain Holiness in Your Life</w:t>
      </w:r>
    </w:p>
    <w:p w14:paraId="5621772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priests were to maintain holiness in their service. "You must not desecrate the holy offerings" (Numbers 18:32). Maintain holiness in your life, setting yourself apart for God's purposes. Strive for purity in thought, word, and deed, reflecting the holiness of the One you serve.</w:t>
      </w:r>
    </w:p>
    <w:p w14:paraId="5CE6395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prioritize holiness in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essential for spiritual leadership and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safeguard your life from influences that compromise holiness? </w:t>
      </w:r>
    </w:p>
    <w:p w14:paraId="073199D8"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God's Faithfulness</w:t>
      </w:r>
    </w:p>
    <w:p w14:paraId="14E7968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Throughout Numbers 18, God's faithfulness is evident in His provision and guidance. Rejoice in His faithfulness in your life. "The LORD is my portion and my cup" (Psalm 16:5). Celebrate His unwavering faithfulness, knowing that He is with you every step of the way, guiding and sustaining you in your journey.</w:t>
      </w:r>
    </w:p>
    <w:p w14:paraId="1386DFE9"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actively rejoice in God's faithfulness through your daily responsibilities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faithfulness can transform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in difficult times?</w:t>
      </w:r>
      <w:r w:rsidRPr="001B37DC">
        <w:br w:type="page"/>
      </w:r>
    </w:p>
    <w:p w14:paraId="3848B4D4"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19 Teaching Points and Bible Study Questions</w:t>
      </w:r>
    </w:p>
    <w:p w14:paraId="584DF1EB" w14:textId="6194BA2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Purity</w:t>
      </w:r>
    </w:p>
    <w:p w14:paraId="4146BA7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19, we see the detailed instructions for the purification process using the ashes of a red heifer. This underscores the importance of purity in our lives. Just as the Israelites needed to be cleansed to approach God, we too must strive for spiritual purity. "Create in me a clean heart, O God, and renew a right spirit within me" (Psalm 51:10). This verse reminds us that purity is not just about external actions but the condition of our hearts.</w:t>
      </w:r>
    </w:p>
    <w:p w14:paraId="516BFE8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daily practices to maintain spiritual purity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is emphasized in both ancient and modern contexts?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purify your thoughts and actions in challenging situations? </w:t>
      </w:r>
    </w:p>
    <w:p w14:paraId="3710940E"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to God's Commands</w:t>
      </w:r>
    </w:p>
    <w:p w14:paraId="120C9F1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highlights the meticulous obedience required in following God's instructions. The Israelites were to follow specific steps for purification, showing that God values our obedience. "If you love Me, you will keep My commandments" (John 14:15). Our love for God is demonstrated through our willingness to follow His guidance, even in the details.</w:t>
      </w:r>
    </w:p>
    <w:p w14:paraId="09405CE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daily obedience to God's commands in your personal life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specific rituals, and how can this shape your understanding of 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a heart of obedience when God's commands seem challenging or unclear? </w:t>
      </w:r>
    </w:p>
    <w:p w14:paraId="418AC87B"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6E0F1C"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E5B2992" w14:textId="77777777" w:rsidR="00DA4625" w:rsidRDefault="00DA4625" w:rsidP="00C15C44">
      <w:pPr>
        <w:spacing w:line="247" w:lineRule="auto"/>
        <w:rPr>
          <w:rFonts w:eastAsia="Times New Roman"/>
          <w:b/>
          <w:bCs/>
          <w:kern w:val="0"/>
          <w:sz w:val="21"/>
          <w:szCs w:val="21"/>
        </w:rPr>
      </w:pPr>
    </w:p>
    <w:p w14:paraId="05389CBB" w14:textId="1F467DF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Symbolism of the Red Heifer</w:t>
      </w:r>
    </w:p>
    <w:p w14:paraId="67E155B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red heifer is a unique symbol of sacrifice and cleansing. It points forward to the ultimate sacrifice of Jesus Christ, who cleanses us from all sin. "But if we walk in the light as He is in the light, we have fellowship with one another, and the blood of Jesus His Son cleanses us from all sin" (1 John 1:7). This connection reminds us of the completeness of Christ's sacrifice.</w:t>
      </w:r>
    </w:p>
    <w:p w14:paraId="4AA379D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purification process of the red heifer inspire personal spiritual cleansing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red heifer's symbolism is relevant to modern faith practices and community rituals?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red heifer's role about handling impurity and seeking holiness in daily life? </w:t>
      </w:r>
    </w:p>
    <w:p w14:paraId="7C863E2A"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Water in Cleansing</w:t>
      </w:r>
    </w:p>
    <w:p w14:paraId="450BC44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Water is a recurring symbol of cleansing in the Bible, and in Numbers 19, it is used to purify those who are unclean. This prefigures the spiritual cleansing we receive through baptism and the Holy Spirit. "He saved us, not by the righteous deeds we had done, but according to His mercy, through the washing of new birth and renewal by the Holy Spirit" (Titus 3:5). Water represents the refreshing and renewing work of God in our lives.</w:t>
      </w:r>
    </w:p>
    <w:p w14:paraId="6F75845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use of water in cleansing rituals inspire your personal spiritual purification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water is symbolically significant in both physical and spiritual cleansing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role of water in Numbers 19 to enhance your daily spiritual routine? </w:t>
      </w:r>
    </w:p>
    <w:p w14:paraId="2B14ABE6"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9E7FFC"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42FE81A" w14:textId="77777777" w:rsidR="00DA4625" w:rsidRDefault="00DA4625" w:rsidP="00C15C44">
      <w:pPr>
        <w:spacing w:line="247" w:lineRule="auto"/>
        <w:rPr>
          <w:rFonts w:eastAsia="Times New Roman"/>
          <w:b/>
          <w:bCs/>
          <w:kern w:val="0"/>
          <w:sz w:val="21"/>
          <w:szCs w:val="21"/>
        </w:rPr>
      </w:pPr>
    </w:p>
    <w:p w14:paraId="0A6433A4" w14:textId="29A0AD9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Community Responsibility</w:t>
      </w:r>
    </w:p>
    <w:p w14:paraId="411DC94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The purification process was not just an individual task but a community responsibility. The entire community was involved in maintaining purity. "Bear one another’s burdens, and in this </w:t>
      </w:r>
      <w:proofErr w:type="gramStart"/>
      <w:r w:rsidRPr="00F6333B">
        <w:rPr>
          <w:rFonts w:eastAsia="Times New Roman"/>
          <w:kern w:val="0"/>
          <w:sz w:val="21"/>
          <w:szCs w:val="21"/>
        </w:rPr>
        <w:t>way</w:t>
      </w:r>
      <w:proofErr w:type="gramEnd"/>
      <w:r w:rsidRPr="00F6333B">
        <w:rPr>
          <w:rFonts w:eastAsia="Times New Roman"/>
          <w:kern w:val="0"/>
          <w:sz w:val="21"/>
          <w:szCs w:val="21"/>
        </w:rPr>
        <w:t xml:space="preserve"> you will fulfill the law of Christ" (Galatians 6:2). We are called to support and uplift each other in our spiritual journeys.</w:t>
      </w:r>
    </w:p>
    <w:p w14:paraId="02ECDB26" w14:textId="77777777" w:rsidR="00DA4625" w:rsidRDefault="00C15C44" w:rsidP="00C15C44">
      <w:pPr>
        <w:spacing w:line="247" w:lineRule="auto"/>
      </w:pPr>
      <w:r w:rsidRPr="00F6333B">
        <w:rPr>
          <w:rFonts w:eastAsia="Times New Roman"/>
          <w:kern w:val="0"/>
          <w:sz w:val="21"/>
          <w:szCs w:val="21"/>
        </w:rPr>
        <w:t>1. How can your community ensure everyone understands their role in maintaining spiritual and physical cleanliness?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rituals are important for collective responsibility and 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support others in fulfilling their communal responsibilities effectively?</w:t>
      </w:r>
    </w:p>
    <w:p w14:paraId="3ACCFB6F" w14:textId="77777777" w:rsidR="00DA4625" w:rsidRDefault="00DA4625" w:rsidP="00C15C44">
      <w:pPr>
        <w:spacing w:line="247" w:lineRule="auto"/>
      </w:pPr>
    </w:p>
    <w:p w14:paraId="1A126033" w14:textId="77777777" w:rsidR="00DA4625" w:rsidRDefault="00DA4625" w:rsidP="00C15C44">
      <w:pPr>
        <w:spacing w:line="247" w:lineRule="auto"/>
      </w:pPr>
    </w:p>
    <w:p w14:paraId="22DF0CBB" w14:textId="77777777" w:rsidR="00DA4625" w:rsidRDefault="00DA4625" w:rsidP="00C15C44">
      <w:pPr>
        <w:spacing w:line="247" w:lineRule="auto"/>
      </w:pPr>
    </w:p>
    <w:p w14:paraId="683332DD" w14:textId="4E014C7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Consequences of Uncleanliness</w:t>
      </w:r>
    </w:p>
    <w:p w14:paraId="0F3324E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19 warns of the consequences of remaining unclean, which included being cut off from the community. This serves as a reminder of the seriousness of sin and the separation it causes. "For the wages of sin is death, but the gift of God is eternal life in Christ Jesus our Lord" (Romans 6:23). Sin separates us from God, but through Christ, we are offered reconciliation.</w:t>
      </w:r>
    </w:p>
    <w:p w14:paraId="381B528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the consequences of uncleanliness in Numbers 19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spiritual cleanliness is important in your personal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areas of uncleanliness in your spiritual journey? </w:t>
      </w:r>
    </w:p>
    <w:p w14:paraId="0928A2FB"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58E365"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558C5C5E" w14:textId="77777777" w:rsidR="00DA4625" w:rsidRDefault="00DA4625" w:rsidP="00C15C44">
      <w:pPr>
        <w:spacing w:line="247" w:lineRule="auto"/>
        <w:rPr>
          <w:rFonts w:eastAsia="Times New Roman"/>
          <w:b/>
          <w:bCs/>
          <w:kern w:val="0"/>
          <w:sz w:val="21"/>
          <w:szCs w:val="21"/>
        </w:rPr>
      </w:pPr>
    </w:p>
    <w:p w14:paraId="0B3945F5" w14:textId="6D183A9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Necessity of Sacrifice</w:t>
      </w:r>
    </w:p>
    <w:p w14:paraId="2F3D7DB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emphasizes the necessity of sacrifice for purification. This foreshadows the ultimate sacrifice of Jesus, who gave Himself for our sins. "For Christ also suffered for sins once for all, the righteous for the unrighteous, to bring you to God" (1 Peter 3:18). Sacrifice is at the heart of our faith, reminding us of the cost of our redemption.</w:t>
      </w:r>
    </w:p>
    <w:p w14:paraId="650D2B7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concept of sacrifice in Numbers 19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necessary for spiritual cleansing and growth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Numbers 19 about the importance of intentionality in your personal sacrifices? </w:t>
      </w:r>
    </w:p>
    <w:p w14:paraId="4549B82B"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Priest</w:t>
      </w:r>
    </w:p>
    <w:p w14:paraId="382B231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priest played a crucial role in the purification process, acting as a mediator between God and the people. This points to Jesus, our High Priest, who intercedes for us.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He is able to save completely those who draw near to God through Him, since He always lives to intercede for them" (Hebrews 7:25). Jesus is our eternal mediator, bridging the gap between us and God.</w:t>
      </w:r>
    </w:p>
    <w:p w14:paraId="69EDD82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priest's role in purification rituals inspire modern spiritual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priest's involvement was crucial in maintaining communal holiness and order?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priest's duties that apply to your personal spiritual responsibilities today? </w:t>
      </w:r>
    </w:p>
    <w:p w14:paraId="629B8A52"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EC4FF2"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5AC1700A" w14:textId="77777777" w:rsidR="00DA4625" w:rsidRDefault="00DA4625" w:rsidP="00C15C44">
      <w:pPr>
        <w:spacing w:line="247" w:lineRule="auto"/>
        <w:rPr>
          <w:rFonts w:eastAsia="Times New Roman"/>
          <w:b/>
          <w:bCs/>
          <w:kern w:val="0"/>
          <w:sz w:val="21"/>
          <w:szCs w:val="21"/>
        </w:rPr>
      </w:pPr>
    </w:p>
    <w:p w14:paraId="648B7111" w14:textId="29C3E1F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Ashes</w:t>
      </w:r>
    </w:p>
    <w:p w14:paraId="547D8BE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ashes of the red heifer were a key component in the purification ritual, symbolizing the removal of impurity. This reminds us of the transformative power of God's forgiveness. "As far as the east is from the west, so far has He removed our transgressions from us" (Psalm 103:12). God's forgiveness is complete and thorough, removing our sins entirely.</w:t>
      </w:r>
    </w:p>
    <w:p w14:paraId="6F6C873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use of ashes in purification rituals influence your understanding of spiritual cleansing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ashes for purification, and how can this shape your daily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the symbolism of ashes teach you about dealing with past mistakes and seeking renewal? </w:t>
      </w:r>
    </w:p>
    <w:p w14:paraId="318B22B7"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41BF9E1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Ultimately, Numbers 19 is about restoration and the hope of being made clean. It points to the hope we have in Christ, who restores us to a right relationship with God. "Therefore, if anyone is in Christ, he is a new creation. The old has passed away; behold, the new has come!" (2 Corinthians 5:17). In Christ, we are made new, restored, and ready to live a life that honors God.</w:t>
      </w:r>
    </w:p>
    <w:p w14:paraId="6F1FFF57"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the purification rituals in Numbers 19 inspire hope for personal restoration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community by applying principles from Numbers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the need for cleansing in Numbers 19 encourage you to seek spiritual renewal?</w:t>
      </w:r>
      <w:r w:rsidRPr="001B37DC">
        <w:br w:type="page"/>
      </w:r>
    </w:p>
    <w:p w14:paraId="39938E8A"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20 Teaching Points and Bible Study Questions</w:t>
      </w:r>
    </w:p>
    <w:p w14:paraId="6CD00731" w14:textId="49F4144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Obedience</w:t>
      </w:r>
    </w:p>
    <w:p w14:paraId="03B0D27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20, we see Moses and Aaron facing a critical moment when the Israelites are in dire need of water. God instructs Moses to speak to the rock to bring forth water, but Moses strikes it instead. This act of disobedience, though seemingly small, has significant consequences. It reminds us that obedience to God’s instructions is crucial, as "to obey is better than sacrifice" (1 Samuel 15:22). Even when we think we know better, following God’s word precisely is essential.</w:t>
      </w:r>
    </w:p>
    <w:p w14:paraId="31862BC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obedience to God's instructions in challenging situations like Moses faced in Numbers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obedience is crucial for leadership, as seen in Moses' actions at </w:t>
      </w:r>
      <w:proofErr w:type="spellStart"/>
      <w:r w:rsidRPr="00F6333B">
        <w:rPr>
          <w:rFonts w:eastAsia="Times New Roman"/>
          <w:kern w:val="0"/>
          <w:sz w:val="21"/>
          <w:szCs w:val="21"/>
        </w:rPr>
        <w:t>Meribah</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experience about the consequences of partial obedience in your life? </w:t>
      </w:r>
    </w:p>
    <w:p w14:paraId="0349DB91"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Provision</w:t>
      </w:r>
    </w:p>
    <w:p w14:paraId="4379099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Moses’ disobedience, God still provides water for the Israelites. This demonstrates His unwavering faithfulness and provision. "And the LORD said to Moses, 'Take the staff and assemble the congregation, you and your brother Aaron, and speak to the rock before their eyes, and it will yield its water'" (Numbers 20:7-8). God’s provision is not dependent on our perfection but on His perfect love and grace.</w:t>
      </w:r>
    </w:p>
    <w:p w14:paraId="1571BD6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in God's provision during challenging times, like the Israelites in the desert?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sometimes provides in unexpected ways, and how can you remain open to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appreciate God's provision in your daily life? </w:t>
      </w:r>
    </w:p>
    <w:p w14:paraId="0750E223"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78DE9F"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3FE35B4E" w14:textId="77777777" w:rsidR="00DA4625" w:rsidRDefault="00DA4625" w:rsidP="00C15C44">
      <w:pPr>
        <w:spacing w:line="247" w:lineRule="auto"/>
        <w:rPr>
          <w:rFonts w:eastAsia="Times New Roman"/>
          <w:b/>
          <w:bCs/>
          <w:kern w:val="0"/>
          <w:sz w:val="21"/>
          <w:szCs w:val="21"/>
        </w:rPr>
      </w:pPr>
    </w:p>
    <w:p w14:paraId="477ADC59" w14:textId="6E01388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Consequences of Anger</w:t>
      </w:r>
    </w:p>
    <w:p w14:paraId="4F641F5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Moses’ frustration with the Israelites leads him to act in anger, striking the rock instead of speaking to it. This moment teaches us the importance of managing our emotions and not letting anger </w:t>
      </w:r>
      <w:proofErr w:type="gramStart"/>
      <w:r w:rsidRPr="00F6333B">
        <w:rPr>
          <w:rFonts w:eastAsia="Times New Roman"/>
          <w:kern w:val="0"/>
          <w:sz w:val="21"/>
          <w:szCs w:val="21"/>
        </w:rPr>
        <w:t>lead</w:t>
      </w:r>
      <w:proofErr w:type="gramEnd"/>
      <w:r w:rsidRPr="00F6333B">
        <w:rPr>
          <w:rFonts w:eastAsia="Times New Roman"/>
          <w:kern w:val="0"/>
          <w:sz w:val="21"/>
          <w:szCs w:val="21"/>
        </w:rPr>
        <w:t xml:space="preserve"> us to sin. "In your anger do not sin" (Ephesians 4:26) is a timeless reminder that our actions should reflect God’s love and patience, even in challenging situations.</w:t>
      </w:r>
    </w:p>
    <w:p w14:paraId="4F12503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manage anger to avoid negative consequences in your relationships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unchecked anger can lead to missed opportunities or blessings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experience to handle frustration in challenging situations? </w:t>
      </w:r>
    </w:p>
    <w:p w14:paraId="0C9C86D5"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Leadership</w:t>
      </w:r>
    </w:p>
    <w:p w14:paraId="6BED50F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and Aaron’s leadership is put to the test in Numbers 20. Their actions have a direct impact on the people they lead. This chapter highlights the responsibility that comes with leadership and the importance of setting a godly example. As leaders, we are called to "be shepherds of God’s flock that is under your care" (1 Peter 5:2), guiding others with integrity and faithfulness.</w:t>
      </w:r>
    </w:p>
    <w:p w14:paraId="0A48581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leaders today learn from Moses' response to frustration in Numbers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does accountability matter in leadership, as seen in Moses' actions at </w:t>
      </w:r>
      <w:proofErr w:type="spellStart"/>
      <w:r w:rsidRPr="00F6333B">
        <w:rPr>
          <w:rFonts w:eastAsia="Times New Roman"/>
          <w:kern w:val="0"/>
          <w:sz w:val="21"/>
          <w:szCs w:val="21"/>
        </w:rPr>
        <w:t>Meribah</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clear communication in leadership roles, inspired by Numbers 20? </w:t>
      </w:r>
    </w:p>
    <w:p w14:paraId="7ED7F447"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BF69A2"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D6A6299" w14:textId="77777777" w:rsidR="00DA4625" w:rsidRDefault="00DA4625" w:rsidP="00C15C44">
      <w:pPr>
        <w:spacing w:line="247" w:lineRule="auto"/>
        <w:rPr>
          <w:rFonts w:eastAsia="Times New Roman"/>
          <w:b/>
          <w:bCs/>
          <w:kern w:val="0"/>
          <w:sz w:val="21"/>
          <w:szCs w:val="21"/>
        </w:rPr>
      </w:pPr>
    </w:p>
    <w:p w14:paraId="146953E3" w14:textId="1B4411C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Reality of Human Frailty</w:t>
      </w:r>
    </w:p>
    <w:p w14:paraId="27C3EEE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Even great leaders like Moses and Aaron are not immune to mistakes. Numbers 20 reminds us that everyone, regardless of their position, is susceptible to error. This humbling truth encourages us to rely on God’s strength rather than our own, as "His power is made perfect in weakness" (2 Corinthians 12:9).</w:t>
      </w:r>
    </w:p>
    <w:p w14:paraId="5FE67B7E" w14:textId="77777777" w:rsidR="00DA4625" w:rsidRDefault="00C15C44" w:rsidP="00C15C44">
      <w:pPr>
        <w:spacing w:line="247" w:lineRule="auto"/>
      </w:pPr>
      <w:r w:rsidRPr="00F6333B">
        <w:rPr>
          <w:rFonts w:eastAsia="Times New Roman"/>
          <w:kern w:val="0"/>
          <w:sz w:val="21"/>
          <w:szCs w:val="21"/>
        </w:rPr>
        <w:t>1. How can recognizing human frailty in Numbers 20 help you show grace to others' mistakes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Moses' actions about handling frustration and disappointment?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your own weaknesses lead to stronger relationships and community support?</w:t>
      </w:r>
    </w:p>
    <w:p w14:paraId="64D6DED8" w14:textId="77777777" w:rsidR="00DA4625" w:rsidRDefault="00DA4625" w:rsidP="00C15C44">
      <w:pPr>
        <w:spacing w:line="247" w:lineRule="auto"/>
      </w:pPr>
    </w:p>
    <w:p w14:paraId="23E2F22E" w14:textId="77777777" w:rsidR="00DA4625" w:rsidRDefault="00DA4625" w:rsidP="00C15C44">
      <w:pPr>
        <w:spacing w:line="247" w:lineRule="auto"/>
      </w:pPr>
    </w:p>
    <w:p w14:paraId="24E39759" w14:textId="77777777" w:rsidR="00DA4625" w:rsidRDefault="00DA4625" w:rsidP="00C15C44">
      <w:pPr>
        <w:spacing w:line="247" w:lineRule="auto"/>
      </w:pPr>
    </w:p>
    <w:p w14:paraId="759B9FCE" w14:textId="54719811"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Intercession</w:t>
      </w:r>
    </w:p>
    <w:p w14:paraId="6E4E997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When the Israelites complain about their lack of water, Moses and Aaron intercede on their behalf, seeking God’s guidance. This act of intercession is a powerful reminder of the importance of prayer and seeking God’s will in times of trouble. "The prayer of a righteous person is powerful and effective" (James 5:16), and we are called to stand in the gap for others through prayer.</w:t>
      </w:r>
    </w:p>
    <w:p w14:paraId="58637A1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intercession into your daily prayer life for others' needs?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resolving conflicts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intercession to improve your own approach to helping others? </w:t>
      </w:r>
    </w:p>
    <w:p w14:paraId="7AB5C1BE"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510C33"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229452C8" w14:textId="77777777" w:rsidR="00DA4625" w:rsidRDefault="00DA4625" w:rsidP="00C15C44">
      <w:pPr>
        <w:spacing w:line="247" w:lineRule="auto"/>
        <w:rPr>
          <w:rFonts w:eastAsia="Times New Roman"/>
          <w:b/>
          <w:bCs/>
          <w:kern w:val="0"/>
          <w:sz w:val="21"/>
          <w:szCs w:val="21"/>
        </w:rPr>
      </w:pPr>
    </w:p>
    <w:p w14:paraId="7B50E122" w14:textId="6B4DCBE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Value of Community</w:t>
      </w:r>
    </w:p>
    <w:p w14:paraId="68D9C87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journey through the wilderness is a collective experience, highlighting the importance of community. Numbers 20 shows us that we are not meant to walk alone but to support and encourage one another. "Let us consider how to spur one another on to love and good deeds" (Hebrews 10:24) is a call to build each other up in faith and unity.</w:t>
      </w:r>
    </w:p>
    <w:p w14:paraId="05EB70E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support your community during times of conflict or disagreement, as seen in Numbers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Moses' leadership challenges in fostering community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valuing community help in overcoming obstacles, as demonstrated by the Israelites' journey? </w:t>
      </w:r>
    </w:p>
    <w:p w14:paraId="3456AC80"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Faith</w:t>
      </w:r>
    </w:p>
    <w:p w14:paraId="7C2483E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their past experiences of God’s miracles, the Israelites struggle with doubt and fear. Numbers 20 challenges us to maintain our faith in God’s promises, even when circumstances seem dire. "Now faith is the assurance of what we hope for and the certainty of what we do not see" (Hebrews 11:1), reminding us to trust in God’s plan and timing.</w:t>
      </w:r>
    </w:p>
    <w:p w14:paraId="1FE4900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maintain faith when facing repeated challenges, like Moses and the Israelites in Numbers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was crucial for Moses when he struck the rock instead of speaking to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experience about trusting God's instructions in difficult situations? </w:t>
      </w:r>
    </w:p>
    <w:p w14:paraId="2840582D"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E4054A"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C4AFDDE" w14:textId="77777777" w:rsidR="00DA4625" w:rsidRDefault="00DA4625" w:rsidP="00C15C44">
      <w:pPr>
        <w:spacing w:line="247" w:lineRule="auto"/>
        <w:rPr>
          <w:rFonts w:eastAsia="Times New Roman"/>
          <w:b/>
          <w:bCs/>
          <w:kern w:val="0"/>
          <w:sz w:val="21"/>
          <w:szCs w:val="21"/>
        </w:rPr>
      </w:pPr>
    </w:p>
    <w:p w14:paraId="1E7734D7" w14:textId="7EABB4F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Impact of Unbelief</w:t>
      </w:r>
    </w:p>
    <w:p w14:paraId="5E32E81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and Aaron’s failure to trust fully in God’s instructions results in their inability to enter the Promised Land. This serves as a sobering reminder of the consequences of unbelief. "Without faith, it is impossible to please God" (Hebrews 11:6), and we are encouraged to cultivate a heart of trust and belief in His word.</w:t>
      </w:r>
    </w:p>
    <w:p w14:paraId="61FE4E8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unbelief in God's promises affect your decision-making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unbelief led to Moses' disobedience, and how can you avoid similar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when faced with doubt or uncertainty? </w:t>
      </w:r>
    </w:p>
    <w:p w14:paraId="7416CC1B"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29A123D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 setbacks and failures in Numbers 20, the overarching message is one of hope and redemption. God’s plan for His people continues, and His promises remain steadfast. "For I know the plans I have for you, declares the LORD, plans to prosper you and not to harm you, plans to give you hope and a future" (Jeremiah 29:11). This assurance of God’s faithfulness inspires us to persevere in our journey of faith, knowing that His grace is sufficient for all our needs.</w:t>
      </w:r>
    </w:p>
    <w:p w14:paraId="25E7D415"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Moses' actions in Numbers 20 inspire hope for redemption in your own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mercy from the Israelites' journey in Numbers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response to Moses' disobedience offer hope for personal growth and redemption?</w:t>
      </w:r>
      <w:r w:rsidRPr="001B37DC">
        <w:br w:type="page"/>
      </w:r>
    </w:p>
    <w:p w14:paraId="49BFE439"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21 Teaching Points and Bible Study Questions</w:t>
      </w:r>
    </w:p>
    <w:p w14:paraId="61A33A31" w14:textId="03F9EAB8"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Prayer in Times of Trouble</w:t>
      </w:r>
    </w:p>
    <w:p w14:paraId="4DFC61A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21, the Israelites faced fierce opposition from the Canaanite king of Arad. Their immediate response was to turn to God in prayer, seeking His intervention. "Then Israel made this vow to the LORD: 'If You will indeed deliver this people into our hands, we will devote their cities to destruction'" (Numbers 21:2). This teaches us the importance of prayer as our first line of defense in times of trouble. When we call upon the Lord, He hears us and acts on our behalf.</w:t>
      </w:r>
    </w:p>
    <w:p w14:paraId="663C686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during challenging times,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a turning point for the Israelites in their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experience about relying on prayer when facing personal difficulties? </w:t>
      </w:r>
    </w:p>
    <w:p w14:paraId="367D9ACC"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Complaining</w:t>
      </w:r>
    </w:p>
    <w:p w14:paraId="0BA84F1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journey was marked by grumbling and dissatisfaction, which led to dire consequences. "The people spoke against God and against Moses, 'Why have you brought us up out of Egypt to die in the wilderness?'" (Numbers 21:5). This serves as a reminder that complaining can lead us away from God's blessings. Instead, we should cultivate gratitude and trust in His provision.</w:t>
      </w:r>
    </w:p>
    <w:p w14:paraId="52EFDE8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shift your perspective to gratitude when faced with challenges, avoiding complaints like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complaining, and how might it affect your relationship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solutions rather than complaints lead to more positive outcomes in difficult situations? </w:t>
      </w:r>
    </w:p>
    <w:p w14:paraId="2A4FE101"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54A90D"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624184B" w14:textId="77777777" w:rsidR="00DA4625" w:rsidRDefault="00DA4625" w:rsidP="00C15C44">
      <w:pPr>
        <w:spacing w:line="247" w:lineRule="auto"/>
        <w:rPr>
          <w:rFonts w:eastAsia="Times New Roman"/>
          <w:b/>
          <w:bCs/>
          <w:kern w:val="0"/>
          <w:sz w:val="21"/>
          <w:szCs w:val="21"/>
        </w:rPr>
      </w:pPr>
    </w:p>
    <w:p w14:paraId="5739D150" w14:textId="63E653A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Bronze Serpent: A Foreshadowing of Salvation</w:t>
      </w:r>
    </w:p>
    <w:p w14:paraId="601FE13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When fiery serpents plagued the Israelites, God instructed Moses to make a bronze serpent and set it on a pole. "And everyone who is bitten, when he looks at it, shall live" (Numbers 21:8). This act of looking up to the bronze serpent symbolizes faith and points to Jesus Christ, who was lifted up on the cross for our salvation. It reminds us to look to Him for healing and redemption.</w:t>
      </w:r>
    </w:p>
    <w:p w14:paraId="420F340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story of the bronze serpent inspire your faith in times of personal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looking at the bronze serpent was necessary for healing, and how does this relate to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experience to help you trust in God's provision for salvation? </w:t>
      </w:r>
    </w:p>
    <w:p w14:paraId="5C4BA37E"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5CCC066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journey was filled with instructions from God, and their success depended on their obedience. When they followed God's commands, they experienced victory. "The LORD listened to the voice of Israel and delivered up the Canaanites" (Numbers 21:3). Obedience to God's Word is crucial for experiencing His blessings and guidance in our lives.</w:t>
      </w:r>
    </w:p>
    <w:p w14:paraId="1A1E209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lesson of obedience from Numbers 21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the Israelites' success in Numbers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consequences of disobedience from the Israelites' experiences in Numbers 21? </w:t>
      </w:r>
    </w:p>
    <w:p w14:paraId="73441373"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C04790"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78DAECDC" w14:textId="77777777" w:rsidR="00DA4625" w:rsidRDefault="00DA4625" w:rsidP="00C15C44">
      <w:pPr>
        <w:spacing w:line="247" w:lineRule="auto"/>
        <w:rPr>
          <w:rFonts w:eastAsia="Times New Roman"/>
          <w:b/>
          <w:bCs/>
          <w:kern w:val="0"/>
          <w:sz w:val="21"/>
          <w:szCs w:val="21"/>
        </w:rPr>
      </w:pPr>
    </w:p>
    <w:p w14:paraId="10D42648" w14:textId="4B864391"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Provision in the Wilderness</w:t>
      </w:r>
    </w:p>
    <w:p w14:paraId="35CD563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their complaints, God continued to provide for the Israelites. He gave them water from the rock and manna from heaven. "From there they continued on to Beer, the well where the LORD said to Moses, 'Gather the people so that I may give them water'" (Numbers 21:16). This illustrates God's faithfulness and His ability to meet our needs, even in the most challenging circumstances.</w:t>
      </w:r>
    </w:p>
    <w:p w14:paraId="37581AD2" w14:textId="77777777" w:rsidR="00DA4625" w:rsidRDefault="00C15C44" w:rsidP="00C15C44">
      <w:pPr>
        <w:spacing w:line="247" w:lineRule="auto"/>
      </w:pPr>
      <w:r w:rsidRPr="00F6333B">
        <w:rPr>
          <w:rFonts w:eastAsia="Times New Roman"/>
          <w:kern w:val="0"/>
          <w:sz w:val="21"/>
          <w:szCs w:val="21"/>
        </w:rPr>
        <w:t>1. How can you recognize and appreciate God's provision in your own life's "wilderness" moments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when receiving unexpected provisions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Israel's experience about trusting God's timing and methods of provision?</w:t>
      </w:r>
    </w:p>
    <w:p w14:paraId="74319219" w14:textId="77777777" w:rsidR="00DA4625" w:rsidRDefault="00DA4625" w:rsidP="00C15C44">
      <w:pPr>
        <w:spacing w:line="247" w:lineRule="auto"/>
      </w:pPr>
    </w:p>
    <w:p w14:paraId="2A9C50F7" w14:textId="77777777" w:rsidR="00DA4625" w:rsidRDefault="00DA4625" w:rsidP="00C15C44">
      <w:pPr>
        <w:spacing w:line="247" w:lineRule="auto"/>
      </w:pPr>
    </w:p>
    <w:p w14:paraId="6D0A0088" w14:textId="77777777" w:rsidR="00DA4625" w:rsidRDefault="00DA4625" w:rsidP="00C15C44">
      <w:pPr>
        <w:spacing w:line="247" w:lineRule="auto"/>
      </w:pPr>
    </w:p>
    <w:p w14:paraId="7981DBA6" w14:textId="49DAE181"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Praise</w:t>
      </w:r>
    </w:p>
    <w:p w14:paraId="05D4725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As the Israelites journeyed, they sang songs of praise to God. "Then Israel sang this song: 'Spring up, O well! Sing to it!'" (Numbers 21:17). Praise shifts our focus from our problems to God's greatness and power. It uplifts our spirits and invites God's presence into our lives, transforming our outlook and circumstances.</w:t>
      </w:r>
    </w:p>
    <w:p w14:paraId="4233DB0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praising God in difficult times transform your perspective and attitude, as seen in Numbers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praise was crucial for the Israelites' victory, and how can it impact your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experience about the power of praise in overcoming obstacles today? </w:t>
      </w:r>
    </w:p>
    <w:p w14:paraId="65657ECE"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6D093C"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E5A0EC1" w14:textId="77777777" w:rsidR="00DA4625" w:rsidRDefault="00DA4625" w:rsidP="00C15C44">
      <w:pPr>
        <w:spacing w:line="247" w:lineRule="auto"/>
        <w:rPr>
          <w:rFonts w:eastAsia="Times New Roman"/>
          <w:b/>
          <w:bCs/>
          <w:kern w:val="0"/>
          <w:sz w:val="21"/>
          <w:szCs w:val="21"/>
        </w:rPr>
      </w:pPr>
    </w:p>
    <w:p w14:paraId="5A67ABA9" w14:textId="200802A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Leadership</w:t>
      </w:r>
    </w:p>
    <w:p w14:paraId="56314AB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leadership was pivotal in guiding the Israelites through the wilderness. His faithfulness and reliance on God set an example for the people. "Moses made a bronze serpent and set it on a pole" (Numbers 21:9). This highlights the importance of godly leadership and the impact it can have on guiding others toward God's promises.</w:t>
      </w:r>
    </w:p>
    <w:p w14:paraId="3C0CEE0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leaders today learn from Moses' response to the people's complaints in Numbers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effective leadership involves both listening to and guiding those you lead?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leaders when they face challenges similar to those in Numbers 21? </w:t>
      </w:r>
    </w:p>
    <w:p w14:paraId="57156E2B"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6C3054B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 promised the Israelites victory over their enemies, and He fulfilled His word. "The LORD said to Moses, 'Do not fear him, for I have delivered him into your hand'" (Numbers 21:34). This reassures us that God's promises are trustworthy and that He is faithful to fulfill them in His perfect timing.</w:t>
      </w:r>
    </w:p>
    <w:p w14:paraId="152EDC4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promises when facing challenges similar to the Israelites' journey in Numbers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struggled to believe in God's promises despite past miracles?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in fulfilling His promises today? </w:t>
      </w:r>
    </w:p>
    <w:p w14:paraId="4345F7A4"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AE65B4"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20915AC8" w14:textId="77777777" w:rsidR="00DA4625" w:rsidRDefault="00DA4625" w:rsidP="00C15C44">
      <w:pPr>
        <w:spacing w:line="247" w:lineRule="auto"/>
        <w:rPr>
          <w:rFonts w:eastAsia="Times New Roman"/>
          <w:b/>
          <w:bCs/>
          <w:kern w:val="0"/>
          <w:sz w:val="21"/>
          <w:szCs w:val="21"/>
        </w:rPr>
      </w:pPr>
    </w:p>
    <w:p w14:paraId="41C65E7F" w14:textId="1F80859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Necessity of Faith</w:t>
      </w:r>
    </w:p>
    <w:p w14:paraId="722416E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journey required faith in God's plan, even when the path seemed uncertain. Their victories were a result of trusting in God's power and promises. "Israel struck him down with the sword and took possession of his land" (Numbers 21:24). Faith is essential for overcoming obstacles and experiencing the fullness of God's blessings.</w:t>
      </w:r>
    </w:p>
    <w:p w14:paraId="6D8ED9C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maintain faith when facing challenges similar to the Israelites' journey in Numbers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was crucial for the Israelites' survival and success in Numbers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experience about trusting God's plan in difficult situations? </w:t>
      </w:r>
    </w:p>
    <w:p w14:paraId="1C44B27B"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Journey Toward the Promised Land</w:t>
      </w:r>
    </w:p>
    <w:p w14:paraId="127FEBC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21 is a reminder that life is a journey toward the promises God has for us. The Israelites' experiences teach us perseverance and reliance on God. "</w:t>
      </w:r>
      <w:proofErr w:type="gramStart"/>
      <w:r w:rsidRPr="00F6333B">
        <w:rPr>
          <w:rFonts w:eastAsia="Times New Roman"/>
          <w:kern w:val="0"/>
          <w:sz w:val="21"/>
          <w:szCs w:val="21"/>
        </w:rPr>
        <w:t>Thus</w:t>
      </w:r>
      <w:proofErr w:type="gramEnd"/>
      <w:r w:rsidRPr="00F6333B">
        <w:rPr>
          <w:rFonts w:eastAsia="Times New Roman"/>
          <w:kern w:val="0"/>
          <w:sz w:val="21"/>
          <w:szCs w:val="21"/>
        </w:rPr>
        <w:t xml:space="preserve"> Israel lived in the land of the Amorites" (Numbers 21:31). As we journey through life, we can trust that God is leading us toward His promises, guiding us every step of the way.</w:t>
      </w:r>
    </w:p>
    <w:p w14:paraId="50851BFD"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maintain faith during challenging times on your journey toward personal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when facing obstacles in your life's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Israelites' experiences to apply in your own journey toward your aspirations?</w:t>
      </w:r>
      <w:r w:rsidRPr="001B37DC">
        <w:br w:type="page"/>
      </w:r>
    </w:p>
    <w:p w14:paraId="1D8FABED"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22 Teaching Points and Bible Study Questions</w:t>
      </w:r>
    </w:p>
    <w:p w14:paraId="2BC375F8" w14:textId="0354603C"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Sovereignty Over All Nations</w:t>
      </w:r>
    </w:p>
    <w:p w14:paraId="049180E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In Numbers 22, we see that God is not just the God of Israel but has authority over all nations. </w:t>
      </w:r>
      <w:proofErr w:type="spellStart"/>
      <w:r w:rsidRPr="00F6333B">
        <w:rPr>
          <w:rFonts w:eastAsia="Times New Roman"/>
          <w:kern w:val="0"/>
          <w:sz w:val="21"/>
          <w:szCs w:val="21"/>
        </w:rPr>
        <w:t>Balak</w:t>
      </w:r>
      <w:proofErr w:type="spellEnd"/>
      <w:r w:rsidRPr="00F6333B">
        <w:rPr>
          <w:rFonts w:eastAsia="Times New Roman"/>
          <w:kern w:val="0"/>
          <w:sz w:val="21"/>
          <w:szCs w:val="21"/>
        </w:rPr>
        <w:t>, the king of Moab, fears the Israelites and seeks to curse them through Balaam. Yet, God’s plans cannot be thwarted by human schemes. As it is written, “God is not a man, that He should lie, nor a son of man, that He should change His mind” (Numbers 23:19). This reminds us that God’s will prevails over all earthly powers.</w:t>
      </w:r>
    </w:p>
    <w:p w14:paraId="5D0A5D7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trust God's sovereignty in your daily interactions with different cultures or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Balaam, a non-Israelite, to fulfill His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in your community? </w:t>
      </w:r>
    </w:p>
    <w:p w14:paraId="71B1096D"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Greed</w:t>
      </w:r>
    </w:p>
    <w:p w14:paraId="2FC3A15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Balaam’s story is a cautionary tale about the dangers of greed. Despite knowing God’s will, Balaam is tempted by the riches offered by </w:t>
      </w:r>
      <w:proofErr w:type="spellStart"/>
      <w:r w:rsidRPr="00F6333B">
        <w:rPr>
          <w:rFonts w:eastAsia="Times New Roman"/>
          <w:kern w:val="0"/>
          <w:sz w:val="21"/>
          <w:szCs w:val="21"/>
        </w:rPr>
        <w:t>Balak</w:t>
      </w:r>
      <w:proofErr w:type="spellEnd"/>
      <w:r w:rsidRPr="00F6333B">
        <w:rPr>
          <w:rFonts w:eastAsia="Times New Roman"/>
          <w:kern w:val="0"/>
          <w:sz w:val="21"/>
          <w:szCs w:val="21"/>
        </w:rPr>
        <w:t>. This serves as a reminder that “the love of money is a root of all kinds of evil” (1 Timothy 6:10). We must guard our hearts against the allure of wealth and remain steadfast in our faith.</w:t>
      </w:r>
    </w:p>
    <w:p w14:paraId="7F10910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resist greed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greed can lead to compromising your values or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integrity over financial gain in your life? </w:t>
      </w:r>
    </w:p>
    <w:p w14:paraId="31A32483"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5EDD17"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75FF0C23" w14:textId="77777777" w:rsidR="00DA4625" w:rsidRDefault="00DA4625" w:rsidP="00C15C44">
      <w:pPr>
        <w:spacing w:line="247" w:lineRule="auto"/>
        <w:rPr>
          <w:rFonts w:eastAsia="Times New Roman"/>
          <w:b/>
          <w:bCs/>
          <w:kern w:val="0"/>
          <w:sz w:val="21"/>
          <w:szCs w:val="21"/>
        </w:rPr>
      </w:pPr>
    </w:p>
    <w:p w14:paraId="39992D10" w14:textId="2E54604C"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 Speaks Through Unexpected Means</w:t>
      </w:r>
    </w:p>
    <w:p w14:paraId="44627F2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a surprising turn of events, God uses Balaam’s donkey to deliver a message. When Balaam’s eyes are opened, he realizes the angel of the Lord was blocking his path. This teaches us that God can use any means to communicate with us, even the most unexpected ones. As we read, “Then the LORD opened Balaam’s eyes, and he saw the Angel of the LORD standing in the road” (Numbers 22:31).</w:t>
      </w:r>
    </w:p>
    <w:p w14:paraId="11B5BC5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remain open to God's messages through unexpected sources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unexpected means to communicate with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recognize and respond to God's guidance in surprising forms? </w:t>
      </w:r>
    </w:p>
    <w:p w14:paraId="0406102C"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77A729E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Balaam’s initial reluctance to follow God’s command highlights the importance of obedience. God’s instructions are clear, and our response should be immediate and unwavering. “But Balaam replied, ‘Must I not speak what the LORD puts in my mouth?’” (Numbers 22:38). Obedience to God’s word is paramount in our walk of faith.</w:t>
      </w:r>
    </w:p>
    <w:p w14:paraId="6300169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Balaam's story in Numbers 22 inspire you to prioritize obedience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obedience over personal desires, as seen in Balaam's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like Balaam was instructed? </w:t>
      </w:r>
    </w:p>
    <w:p w14:paraId="0A240681"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78B23D"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150CC2A" w14:textId="77777777" w:rsidR="00DA4625" w:rsidRDefault="00DA4625" w:rsidP="00C15C44">
      <w:pPr>
        <w:spacing w:line="247" w:lineRule="auto"/>
        <w:rPr>
          <w:rFonts w:eastAsia="Times New Roman"/>
          <w:b/>
          <w:bCs/>
          <w:kern w:val="0"/>
          <w:sz w:val="21"/>
          <w:szCs w:val="21"/>
        </w:rPr>
      </w:pPr>
    </w:p>
    <w:p w14:paraId="156F0F80" w14:textId="5A5A9D48"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Protection Over His People</w:t>
      </w:r>
    </w:p>
    <w:p w14:paraId="60B24BE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Despite </w:t>
      </w:r>
      <w:proofErr w:type="spellStart"/>
      <w:r w:rsidRPr="00F6333B">
        <w:rPr>
          <w:rFonts w:eastAsia="Times New Roman"/>
          <w:kern w:val="0"/>
          <w:sz w:val="21"/>
          <w:szCs w:val="21"/>
        </w:rPr>
        <w:t>Balak’s</w:t>
      </w:r>
      <w:proofErr w:type="spellEnd"/>
      <w:r w:rsidRPr="00F6333B">
        <w:rPr>
          <w:rFonts w:eastAsia="Times New Roman"/>
          <w:kern w:val="0"/>
          <w:sz w:val="21"/>
          <w:szCs w:val="21"/>
        </w:rPr>
        <w:t xml:space="preserve"> attempts to curse Israel, God’s protection over His people is evident. The Israelites are blessed, not cursed, because they are under God’s care. “How can I curse whom God has not cursed? How can I denounce whom the LORD has not denounced?” (Numbers 23:8). This reassures us of God’s unwavering protection over those who trust in Him.</w:t>
      </w:r>
    </w:p>
    <w:p w14:paraId="1CDC840D" w14:textId="77777777" w:rsidR="00DA4625" w:rsidRDefault="00C15C44" w:rsidP="00C15C44">
      <w:pPr>
        <w:spacing w:line="247" w:lineRule="auto"/>
      </w:pPr>
      <w:r w:rsidRPr="00F6333B">
        <w:rPr>
          <w:rFonts w:eastAsia="Times New Roman"/>
          <w:kern w:val="0"/>
          <w:sz w:val="21"/>
          <w:szCs w:val="21"/>
        </w:rPr>
        <w:t>1. How can you recognize and trust in God's protection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sometimes uses unexpected means to protect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with God's protective guidance in your life?</w:t>
      </w:r>
    </w:p>
    <w:p w14:paraId="118AE6B5" w14:textId="77777777" w:rsidR="00DA4625" w:rsidRDefault="00DA4625" w:rsidP="00C15C44">
      <w:pPr>
        <w:spacing w:line="247" w:lineRule="auto"/>
      </w:pPr>
    </w:p>
    <w:p w14:paraId="4EB03B1D" w14:textId="77777777" w:rsidR="00DA4625" w:rsidRDefault="00DA4625" w:rsidP="00C15C44">
      <w:pPr>
        <w:spacing w:line="247" w:lineRule="auto"/>
      </w:pPr>
    </w:p>
    <w:p w14:paraId="65E1DAFC" w14:textId="77777777" w:rsidR="00DA4625" w:rsidRDefault="00DA4625" w:rsidP="00C15C44">
      <w:pPr>
        <w:spacing w:line="247" w:lineRule="auto"/>
      </w:pPr>
    </w:p>
    <w:p w14:paraId="13D3CA65" w14:textId="59D89BE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Blessing</w:t>
      </w:r>
    </w:p>
    <w:p w14:paraId="3F084BF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Balaam’s story illustrates the power of blessing. Instead of curses, blessings are pronounced over Israel, demonstrating that God’s blessings are more powerful than any curse. “The LORD their God is with them, and the shout of the King is among them” (Numbers 23:21). We are reminded to speak blessings over others, knowing their profound impact.</w:t>
      </w:r>
    </w:p>
    <w:p w14:paraId="3C56792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1. How can you use your words to bless others in challenging situations like Balaam's encounter with </w:t>
      </w:r>
      <w:proofErr w:type="spellStart"/>
      <w:r w:rsidRPr="00F6333B">
        <w:rPr>
          <w:rFonts w:eastAsia="Times New Roman"/>
          <w:kern w:val="0"/>
          <w:sz w:val="21"/>
          <w:szCs w:val="21"/>
        </w:rPr>
        <w:t>Balak</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blessings have the power to change outcomes in our lives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Balaam about aligning your intentions with God's will when blessing others? </w:t>
      </w:r>
    </w:p>
    <w:p w14:paraId="66D883AC"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82C6B7"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3B09BAE5" w14:textId="77777777" w:rsidR="00DA4625" w:rsidRDefault="00DA4625" w:rsidP="00C15C44">
      <w:pPr>
        <w:spacing w:line="247" w:lineRule="auto"/>
        <w:rPr>
          <w:rFonts w:eastAsia="Times New Roman"/>
          <w:b/>
          <w:bCs/>
          <w:kern w:val="0"/>
          <w:sz w:val="21"/>
          <w:szCs w:val="21"/>
        </w:rPr>
      </w:pPr>
    </w:p>
    <w:p w14:paraId="5C7298C5" w14:textId="330DFF59"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Unchanging Nature</w:t>
      </w:r>
    </w:p>
    <w:p w14:paraId="335BA1F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Throughout the narrative, God’s unchanging nature is emphasized. His promises and purposes remain steadfast. “God is not a man, that He should lie, nor a son of man, that He should change His mind” (Numbers 23:19). This assures us that we can rely on God’s faithfulness in every circumstance.</w:t>
      </w:r>
    </w:p>
    <w:p w14:paraId="5D61903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unchanging nature when facing unexpected challenges like Balaam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consistent character is important in making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Balaam about aligning your actions with God's unchanging will? </w:t>
      </w:r>
    </w:p>
    <w:p w14:paraId="02E6881E"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Opposing God’s Will</w:t>
      </w:r>
    </w:p>
    <w:p w14:paraId="61009D38" w14:textId="77777777" w:rsidR="00C15C44" w:rsidRPr="00F6333B" w:rsidRDefault="00C15C44" w:rsidP="00C15C44">
      <w:pPr>
        <w:spacing w:line="247" w:lineRule="auto"/>
        <w:rPr>
          <w:rFonts w:eastAsia="Times New Roman"/>
          <w:kern w:val="0"/>
          <w:sz w:val="21"/>
          <w:szCs w:val="21"/>
        </w:rPr>
      </w:pPr>
      <w:proofErr w:type="spellStart"/>
      <w:r w:rsidRPr="00F6333B">
        <w:rPr>
          <w:rFonts w:eastAsia="Times New Roman"/>
          <w:kern w:val="0"/>
          <w:sz w:val="21"/>
          <w:szCs w:val="21"/>
        </w:rPr>
        <w:t>Balak’s</w:t>
      </w:r>
      <w:proofErr w:type="spellEnd"/>
      <w:r w:rsidRPr="00F6333B">
        <w:rPr>
          <w:rFonts w:eastAsia="Times New Roman"/>
          <w:kern w:val="0"/>
          <w:sz w:val="21"/>
          <w:szCs w:val="21"/>
        </w:rPr>
        <w:t xml:space="preserve"> repeated attempts to curse Israel highlight the futility of opposing God’s will. No matter how determined we are, God’s plans will always prevail. “I have received a command to bless; He has blessed, and I cannot change it” (Numbers 23:20). This encourages us to align our desires with God’s purposes.</w:t>
      </w:r>
    </w:p>
    <w:p w14:paraId="6F9C61A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align with God's will in challenging situations like Balaam's encounter with the angel?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God's plans, and how can you overcome this tendency?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Balaam's story about the consequences of opposing God's will in your life? </w:t>
      </w:r>
    </w:p>
    <w:p w14:paraId="4A28D1D8"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42B5EF"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E4185C6" w14:textId="77777777" w:rsidR="00DA4625" w:rsidRDefault="00DA4625" w:rsidP="00C15C44">
      <w:pPr>
        <w:spacing w:line="247" w:lineRule="auto"/>
        <w:rPr>
          <w:rFonts w:eastAsia="Times New Roman"/>
          <w:b/>
          <w:bCs/>
          <w:kern w:val="0"/>
          <w:sz w:val="21"/>
          <w:szCs w:val="21"/>
        </w:rPr>
      </w:pPr>
    </w:p>
    <w:p w14:paraId="5D5A7118" w14:textId="3D4A80F2"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Divine Intervention</w:t>
      </w:r>
    </w:p>
    <w:p w14:paraId="71B19FA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God’s intervention in Balaam’s journey underscores His active role in guiding and protecting His people. The angel of the Lord stands as a barrier, ensuring Balaam’s actions align with God’s will. “The Angel of the LORD stood in a narrow path through the vineyards” (Numbers 22:24). We are reminded that God intervenes in our lives to direct our paths.</w:t>
      </w:r>
    </w:p>
    <w:p w14:paraId="4645AB4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recognizing divine intervention in your life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intervention sometimes comes in unexpected forms, like Balaam's donkey?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Balaam's experience about seeking guidance before making important choices? </w:t>
      </w:r>
    </w:p>
    <w:p w14:paraId="79C85080"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Faithfulness</w:t>
      </w:r>
    </w:p>
    <w:p w14:paraId="14C547E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Ultimately, Numbers 22 calls us to faithfulness. Balaam’s story is a reminder to remain true to God’s word, regardless of external pressures. “Even if </w:t>
      </w:r>
      <w:proofErr w:type="spellStart"/>
      <w:r w:rsidRPr="00F6333B">
        <w:rPr>
          <w:rFonts w:eastAsia="Times New Roman"/>
          <w:kern w:val="0"/>
          <w:sz w:val="21"/>
          <w:szCs w:val="21"/>
        </w:rPr>
        <w:t>Balak</w:t>
      </w:r>
      <w:proofErr w:type="spellEnd"/>
      <w:r w:rsidRPr="00F6333B">
        <w:rPr>
          <w:rFonts w:eastAsia="Times New Roman"/>
          <w:kern w:val="0"/>
          <w:sz w:val="21"/>
          <w:szCs w:val="21"/>
        </w:rPr>
        <w:t xml:space="preserve"> were to give me his house full of silver and gold, I could not go beyond the command of the LORD my God to do anything small or great” (Numbers 22:18). Let us commit to living faithfully, trusting in God’s perfect plan for our lives.</w:t>
      </w:r>
    </w:p>
    <w:p w14:paraId="6F64E14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These lessons from Numbers 22 encourage us to trust in God’s sovereignty, remain obedient, and embrace His blessings, knowing that His plans are always for our good.</w:t>
      </w:r>
    </w:p>
    <w:p w14:paraId="0C244C80"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Balaam's story inspire you to remain faithful despite external pressures or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intervened in Balaam's journey, and how does this relate to your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Balaam about discerning and following God's will in challenging situations?</w:t>
      </w:r>
      <w:r w:rsidRPr="001B37DC">
        <w:br w:type="page"/>
      </w:r>
    </w:p>
    <w:p w14:paraId="679771FC"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23 Teaching Points and Bible Study Questions</w:t>
      </w:r>
    </w:p>
    <w:p w14:paraId="37FCC62F" w14:textId="62B5F02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Unchanging Nature</w:t>
      </w:r>
    </w:p>
    <w:p w14:paraId="774BD9A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23:19, we are reminded of the steadfastness of God: "God is not a man, that He should lie, nor a son of man, that He should change His mind." This verse underscores the reliability of God's promises. Unlike humans, who may falter or change their minds, God remains constant and true. This assurance allows us to trust in His word and find peace in His unchanging nature.</w:t>
      </w:r>
    </w:p>
    <w:p w14:paraId="33E9E10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unchanging nature in uncertain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unchanging nature is important for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consistent character during challenging times? </w:t>
      </w:r>
    </w:p>
    <w:p w14:paraId="2E6B22C3"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Blessing</w:t>
      </w:r>
    </w:p>
    <w:p w14:paraId="5F215C6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Balaam's story in Numbers 23 illustrates the power of blessing. Despite King </w:t>
      </w:r>
      <w:proofErr w:type="spellStart"/>
      <w:r w:rsidRPr="00F6333B">
        <w:rPr>
          <w:rFonts w:eastAsia="Times New Roman"/>
          <w:kern w:val="0"/>
          <w:sz w:val="21"/>
          <w:szCs w:val="21"/>
        </w:rPr>
        <w:t>Balak's</w:t>
      </w:r>
      <w:proofErr w:type="spellEnd"/>
      <w:r w:rsidRPr="00F6333B">
        <w:rPr>
          <w:rFonts w:eastAsia="Times New Roman"/>
          <w:kern w:val="0"/>
          <w:sz w:val="21"/>
          <w:szCs w:val="21"/>
        </w:rPr>
        <w:t xml:space="preserve"> desire to curse Israel, Balaam declares in verse 20, "I have received a command to bless; He has blessed, and I cannot change it." This highlights that when God blesses, no earthly power can reverse it. It encourages us to seek God's favor and blessings, knowing they are irrevocable.</w:t>
      </w:r>
    </w:p>
    <w:p w14:paraId="1DE35CF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actively bless others in your daily life, following Balaam's example in Numbers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blessings are powerful and unchangeable, as seen in Balaam's prophecies?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Balaam about aligning your words with God's will to bless others? </w:t>
      </w:r>
    </w:p>
    <w:p w14:paraId="3368973A"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ED7AC4"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324DAC10" w14:textId="77777777" w:rsidR="00DA4625" w:rsidRDefault="00DA4625" w:rsidP="00C15C44">
      <w:pPr>
        <w:spacing w:line="247" w:lineRule="auto"/>
        <w:rPr>
          <w:rFonts w:eastAsia="Times New Roman"/>
          <w:b/>
          <w:bCs/>
          <w:kern w:val="0"/>
          <w:sz w:val="21"/>
          <w:szCs w:val="21"/>
        </w:rPr>
      </w:pPr>
    </w:p>
    <w:p w14:paraId="36719538" w14:textId="118B913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3E764F0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23:23 states, "There is no sorcery against Jacob, no divination against Israel." This verse emphasizes God's sovereignty over nations and His protection over His people. It reassures us that no external force can thwart God's plans for His chosen ones, encouraging us to rest in His divine protection.</w:t>
      </w:r>
    </w:p>
    <w:p w14:paraId="5BC17BA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sovereignty over nations in today's political climate?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leaders to rise in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for your nation? </w:t>
      </w:r>
    </w:p>
    <w:p w14:paraId="28B2A365"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683323B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Balaam's journey is a testament to the importance of obedience to God. Despite external pressures, Balaam ultimately follows God's instructions. This teaches us that obedience to God should take precedence over worldly desires or pressures, aligning our actions with His will.</w:t>
      </w:r>
    </w:p>
    <w:p w14:paraId="0CEE355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Balaam's obedience to God's will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crucial, even when facing external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Balaam's experience about the consequences of disobedience? </w:t>
      </w:r>
    </w:p>
    <w:p w14:paraId="5F0A3B71"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E33085"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2DD05E01" w14:textId="77777777" w:rsidR="00DA4625" w:rsidRDefault="00DA4625" w:rsidP="00C15C44">
      <w:pPr>
        <w:spacing w:line="247" w:lineRule="auto"/>
        <w:rPr>
          <w:rFonts w:eastAsia="Times New Roman"/>
          <w:b/>
          <w:bCs/>
          <w:kern w:val="0"/>
          <w:sz w:val="21"/>
          <w:szCs w:val="21"/>
        </w:rPr>
      </w:pPr>
    </w:p>
    <w:p w14:paraId="298223BA" w14:textId="30C918F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00A1627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23:21, we read, "He has not observed iniquity in Jacob, nor has He seen trouble in Israel." This reflects God's faithfulness to His promises, seeing His people through the lens of His covenant. It reminds us that God is faithful to His promises, even when we falter, and His grace covers us.</w:t>
      </w:r>
    </w:p>
    <w:p w14:paraId="7829C40B" w14:textId="77777777" w:rsidR="00DA4625" w:rsidRDefault="00C15C44" w:rsidP="00C15C44">
      <w:pPr>
        <w:spacing w:line="247" w:lineRule="auto"/>
      </w:pPr>
      <w:r w:rsidRPr="00F6333B">
        <w:rPr>
          <w:rFonts w:eastAsia="Times New Roman"/>
          <w:kern w:val="0"/>
          <w:sz w:val="21"/>
          <w:szCs w:val="21"/>
        </w:rPr>
        <w:t>1. How can you trust God's faithfulness in your life when facing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remain unchanging despite human actions or intentions?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unwavering faithfulness?</w:t>
      </w:r>
    </w:p>
    <w:p w14:paraId="077B1D6A" w14:textId="77777777" w:rsidR="00DA4625" w:rsidRDefault="00DA4625" w:rsidP="00C15C44">
      <w:pPr>
        <w:spacing w:line="247" w:lineRule="auto"/>
      </w:pPr>
    </w:p>
    <w:p w14:paraId="1A9FF164" w14:textId="77777777" w:rsidR="00DA4625" w:rsidRDefault="00DA4625" w:rsidP="00C15C44">
      <w:pPr>
        <w:spacing w:line="247" w:lineRule="auto"/>
      </w:pPr>
    </w:p>
    <w:p w14:paraId="607285EE" w14:textId="77777777" w:rsidR="00DA4625" w:rsidRDefault="00DA4625" w:rsidP="00C15C44">
      <w:pPr>
        <w:spacing w:line="247" w:lineRule="auto"/>
      </w:pPr>
    </w:p>
    <w:p w14:paraId="50C164A7" w14:textId="04FC5C6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Futility of Opposing God’s Will</w:t>
      </w:r>
    </w:p>
    <w:p w14:paraId="263F3B67" w14:textId="77777777" w:rsidR="00C15C44" w:rsidRPr="00F6333B" w:rsidRDefault="00C15C44" w:rsidP="00C15C44">
      <w:pPr>
        <w:spacing w:line="247" w:lineRule="auto"/>
        <w:rPr>
          <w:rFonts w:eastAsia="Times New Roman"/>
          <w:kern w:val="0"/>
          <w:sz w:val="21"/>
          <w:szCs w:val="21"/>
        </w:rPr>
      </w:pPr>
      <w:proofErr w:type="spellStart"/>
      <w:r w:rsidRPr="00F6333B">
        <w:rPr>
          <w:rFonts w:eastAsia="Times New Roman"/>
          <w:kern w:val="0"/>
          <w:sz w:val="21"/>
          <w:szCs w:val="21"/>
        </w:rPr>
        <w:t>Balak's</w:t>
      </w:r>
      <w:proofErr w:type="spellEnd"/>
      <w:r w:rsidRPr="00F6333B">
        <w:rPr>
          <w:rFonts w:eastAsia="Times New Roman"/>
          <w:kern w:val="0"/>
          <w:sz w:val="21"/>
          <w:szCs w:val="21"/>
        </w:rPr>
        <w:t xml:space="preserve"> repeated attempts to curse Israel through Balaam demonstrate the futility of opposing God's will. Despite </w:t>
      </w:r>
      <w:proofErr w:type="spellStart"/>
      <w:r w:rsidRPr="00F6333B">
        <w:rPr>
          <w:rFonts w:eastAsia="Times New Roman"/>
          <w:kern w:val="0"/>
          <w:sz w:val="21"/>
          <w:szCs w:val="21"/>
        </w:rPr>
        <w:t>Balak's</w:t>
      </w:r>
      <w:proofErr w:type="spellEnd"/>
      <w:r w:rsidRPr="00F6333B">
        <w:rPr>
          <w:rFonts w:eastAsia="Times New Roman"/>
          <w:kern w:val="0"/>
          <w:sz w:val="21"/>
          <w:szCs w:val="21"/>
        </w:rPr>
        <w:t xml:space="preserve"> persistence, God's plan prevails. This lesson encourages us to align ourselves with God's will, knowing that His plans are unstoppable and ultimately for our good.</w:t>
      </w:r>
    </w:p>
    <w:p w14:paraId="62D6A50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recognizing God's will in your life help you avoid futile efforts against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God's plans despite knowing His ultimate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Balaam's experience about aligning your actions with God's will? </w:t>
      </w:r>
    </w:p>
    <w:p w14:paraId="34319131"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1DD23C"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3A3BC9DB" w14:textId="77777777" w:rsidR="00DA4625" w:rsidRDefault="00DA4625" w:rsidP="00C15C44">
      <w:pPr>
        <w:spacing w:line="247" w:lineRule="auto"/>
        <w:rPr>
          <w:rFonts w:eastAsia="Times New Roman"/>
          <w:b/>
          <w:bCs/>
          <w:kern w:val="0"/>
          <w:sz w:val="21"/>
          <w:szCs w:val="21"/>
        </w:rPr>
      </w:pPr>
    </w:p>
    <w:p w14:paraId="5F84CEE2" w14:textId="3D17198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Presence Among His People</w:t>
      </w:r>
    </w:p>
    <w:p w14:paraId="0501A4C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23:22 highlights, "God brought them out of Egypt; He is for them like the horns of a wild ox." This imagery of strength and deliverance reminds us of God's powerful presence among His people. It reassures us that God is actively involved in our lives, guiding and protecting us.</w:t>
      </w:r>
    </w:p>
    <w:p w14:paraId="2B1BE0C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embrace God's presence in your daily life like Balaam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significant for the Israelites despite Balaam's intentions?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presence guides your decisions and actions today? </w:t>
      </w:r>
    </w:p>
    <w:p w14:paraId="678B14BF"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5DA7D72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Balaam's role as a prophet in Numbers 23 shows the importance of speaking God's truth. Despite personal gain or pressure, a true prophet delivers God's message faithfully. This encourages us to value truth and integrity, speaking God's word boldly in our lives.</w:t>
      </w:r>
    </w:p>
    <w:p w14:paraId="0AF5BF0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discern true prophetic messages in your life today, similar to Balaam's role in Numbers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Balaam, a non-Israelite, to deliver His message, and how does this apply to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Balaam's experience about aligning personal desires with God's will in your daily decisions? </w:t>
      </w:r>
    </w:p>
    <w:p w14:paraId="130F65E3"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1F9304"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421A4915" w14:textId="77777777" w:rsidR="00DA4625" w:rsidRDefault="00DA4625" w:rsidP="00C15C44">
      <w:pPr>
        <w:spacing w:line="247" w:lineRule="auto"/>
        <w:rPr>
          <w:rFonts w:eastAsia="Times New Roman"/>
          <w:b/>
          <w:bCs/>
          <w:kern w:val="0"/>
          <w:sz w:val="21"/>
          <w:szCs w:val="21"/>
        </w:rPr>
      </w:pPr>
    </w:p>
    <w:p w14:paraId="10AD0F96" w14:textId="5F57B07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Ultimate Authority</w:t>
      </w:r>
    </w:p>
    <w:p w14:paraId="5A3BA3E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narrative in Numbers 23 underscores God's ultimate authority over all creation. Balaam acknowledges in verse 26, "Must I not speak what the LORD puts in my mouth?" This recognition of God's authority reminds us to submit to His will, trusting in His supreme power and wisdom.</w:t>
      </w:r>
    </w:p>
    <w:p w14:paraId="3D0B36B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submit to God's ultimate authority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authority can impact your relationships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God's authority when facing uncertain situations? </w:t>
      </w:r>
    </w:p>
    <w:p w14:paraId="723F2953"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Favor</w:t>
      </w:r>
    </w:p>
    <w:p w14:paraId="7C21585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Numbers 23 reassures us of God's favor towards His people. Despite challenges, God's favor remains upon Israel. This assurance encourages us to seek and cherish God's favor in our lives, knowing it brings peace, protection, and blessings beyond measure.</w:t>
      </w:r>
    </w:p>
    <w:p w14:paraId="264750A2"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trust in God's favor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favor remains constant despite our circumstances or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yourself with God's favor in daily life?</w:t>
      </w:r>
      <w:r w:rsidRPr="001B37DC">
        <w:br w:type="page"/>
      </w:r>
    </w:p>
    <w:p w14:paraId="18ED2BE6"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24 Teaching Points and Bible Study Questions</w:t>
      </w:r>
    </w:p>
    <w:p w14:paraId="5DB9D03F" w14:textId="057281C6"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Sovereignty Over All Nations</w:t>
      </w:r>
    </w:p>
    <w:p w14:paraId="3C76FBD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In Numbers 24, we see that God is in control of all nations, not just Israel. Balaam, a prophet from a foreign land, is used by God to bless Israel instead of cursing them as </w:t>
      </w:r>
      <w:proofErr w:type="spellStart"/>
      <w:r w:rsidRPr="00F6333B">
        <w:rPr>
          <w:rFonts w:eastAsia="Times New Roman"/>
          <w:kern w:val="0"/>
          <w:sz w:val="21"/>
          <w:szCs w:val="21"/>
        </w:rPr>
        <w:t>Balak</w:t>
      </w:r>
      <w:proofErr w:type="spellEnd"/>
      <w:r w:rsidRPr="00F6333B">
        <w:rPr>
          <w:rFonts w:eastAsia="Times New Roman"/>
          <w:kern w:val="0"/>
          <w:sz w:val="21"/>
          <w:szCs w:val="21"/>
        </w:rPr>
        <w:t xml:space="preserve"> desired. This reminds us that "The earth is the LORD’s, and the fullness thereof" (Psalm 24:1). God’s plans will always prevail, regardless of human intentions.</w:t>
      </w:r>
    </w:p>
    <w:p w14:paraId="3BA86A1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sovereignty when facing challenges from other nations or cultures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plans for nations might differ from human expectations or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will for your community? </w:t>
      </w:r>
    </w:p>
    <w:p w14:paraId="46FA6E96"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10714AD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Balaam declares, "The oracle of one who hears the words of God, who sees a vision from the Almighty" (Numbers 24:4). This highlights the power and authority of God’s Word. When God speaks, His words are true and unchangeable. We can trust in the promises of Scripture to guide and sustain us.</w:t>
      </w:r>
    </w:p>
    <w:p w14:paraId="65518FA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power of God's word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remains powerful and relevant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actions and attitudes consistently? </w:t>
      </w:r>
    </w:p>
    <w:p w14:paraId="542C4307"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807362"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3107267" w14:textId="77777777" w:rsidR="00DA4625" w:rsidRDefault="00DA4625" w:rsidP="00C15C44">
      <w:pPr>
        <w:spacing w:line="247" w:lineRule="auto"/>
        <w:rPr>
          <w:rFonts w:eastAsia="Times New Roman"/>
          <w:b/>
          <w:bCs/>
          <w:kern w:val="0"/>
          <w:sz w:val="21"/>
          <w:szCs w:val="21"/>
        </w:rPr>
      </w:pPr>
    </w:p>
    <w:p w14:paraId="05008FDA" w14:textId="54D74F7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Blessings Flow from Obedience</w:t>
      </w:r>
    </w:p>
    <w:p w14:paraId="019B48A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Despite </w:t>
      </w:r>
      <w:proofErr w:type="spellStart"/>
      <w:r w:rsidRPr="00F6333B">
        <w:rPr>
          <w:rFonts w:eastAsia="Times New Roman"/>
          <w:kern w:val="0"/>
          <w:sz w:val="21"/>
          <w:szCs w:val="21"/>
        </w:rPr>
        <w:t>Balak’s</w:t>
      </w:r>
      <w:proofErr w:type="spellEnd"/>
      <w:r w:rsidRPr="00F6333B">
        <w:rPr>
          <w:rFonts w:eastAsia="Times New Roman"/>
          <w:kern w:val="0"/>
          <w:sz w:val="21"/>
          <w:szCs w:val="21"/>
        </w:rPr>
        <w:t xml:space="preserve"> attempts to manipulate Balaam, God’s blessing on Israel remains steadfast. "How beautiful are your tents, O Jacob, your dwellings, O Israel!" (Numbers 24:5). This illustrates that when we walk in obedience to God, His blessings will follow us, even when others may wish us harm.</w:t>
      </w:r>
    </w:p>
    <w:p w14:paraId="3D4014A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your actions align with God's will to receive His blessings like Balaam's 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leads to blessings, as seen in Balaam's prophecy?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cultivate obedience and experience God's blessings in your life? </w:t>
      </w:r>
    </w:p>
    <w:p w14:paraId="5E66060A"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Protection is Unfailing</w:t>
      </w:r>
    </w:p>
    <w:p w14:paraId="0B02A71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Balaam’s prophecy reveals that Israel is like a lion, strong and unassailable. "Like a lion they crouch and lie down, like a lioness—who dares to rouse them?" (Numbers 24:9). This is a powerful reminder that God’s protection is over His people. We can rest assured that He is our shield and defender.</w:t>
      </w:r>
    </w:p>
    <w:p w14:paraId="7FD1080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in God's protection when facing uncertain or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is described as unfailing,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unfailing protection during times of fear or doubt? </w:t>
      </w:r>
    </w:p>
    <w:p w14:paraId="237D032C"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6103D6"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4320DDAD" w14:textId="77777777" w:rsidR="00DA4625" w:rsidRDefault="00DA4625" w:rsidP="00C15C44">
      <w:pPr>
        <w:spacing w:line="247" w:lineRule="auto"/>
        <w:rPr>
          <w:rFonts w:eastAsia="Times New Roman"/>
          <w:b/>
          <w:bCs/>
          <w:kern w:val="0"/>
          <w:sz w:val="21"/>
          <w:szCs w:val="21"/>
        </w:rPr>
      </w:pPr>
    </w:p>
    <w:p w14:paraId="112ECDBE" w14:textId="7CDCF14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Plans are Unstoppable</w:t>
      </w:r>
    </w:p>
    <w:p w14:paraId="4B979E9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Balaam’s inability to curse Israel shows that God’s plans cannot be thwarted. "I received a command to bless; He has blessed, and I cannot change it" (Numbers 24:20). When God sets a course, no human effort can alter it. Trust in His divine plan for your life.</w:t>
      </w:r>
    </w:p>
    <w:p w14:paraId="79D1CC7C" w14:textId="77777777" w:rsidR="00DA4625" w:rsidRDefault="00C15C44" w:rsidP="00C15C44">
      <w:pPr>
        <w:spacing w:line="247" w:lineRule="auto"/>
      </w:pPr>
      <w:r w:rsidRPr="00F6333B">
        <w:rPr>
          <w:rFonts w:eastAsia="Times New Roman"/>
          <w:kern w:val="0"/>
          <w:sz w:val="21"/>
          <w:szCs w:val="21"/>
        </w:rPr>
        <w:t>1. How can you trust God's plans when facing unexpected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plans are often different from our own desires or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unstoppable plans?</w:t>
      </w:r>
    </w:p>
    <w:p w14:paraId="5F458123" w14:textId="77777777" w:rsidR="00DA4625" w:rsidRDefault="00DA4625" w:rsidP="00C15C44">
      <w:pPr>
        <w:spacing w:line="247" w:lineRule="auto"/>
      </w:pPr>
    </w:p>
    <w:p w14:paraId="7DC93D92" w14:textId="77777777" w:rsidR="00DA4625" w:rsidRDefault="00DA4625" w:rsidP="00C15C44">
      <w:pPr>
        <w:spacing w:line="247" w:lineRule="auto"/>
      </w:pPr>
    </w:p>
    <w:p w14:paraId="7C42FD7E" w14:textId="77777777" w:rsidR="00DA4625" w:rsidRDefault="00DA4625" w:rsidP="00C15C44">
      <w:pPr>
        <w:spacing w:line="247" w:lineRule="auto"/>
      </w:pPr>
    </w:p>
    <w:p w14:paraId="7E46F06E" w14:textId="2C4C0AB1"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Coming of a Ruler</w:t>
      </w:r>
    </w:p>
    <w:p w14:paraId="0282A47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Balaam prophesies about a star and a scepter rising out of Israel, pointing to the coming of a great ruler. "A star will come out of Jacob; a scepter will rise out of Israel" (Numbers 24:17). This is a foreshadowing of the Messiah, Jesus Christ, who reigns eternally. It’s a reminder of the hope we have in Christ’s ultimate victory.</w:t>
      </w:r>
    </w:p>
    <w:p w14:paraId="68EB863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prepare your heart for the coming of a righteous leader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divine authority is important in making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Balaam's prophecy about trusting in God's timing for leadership? </w:t>
      </w:r>
    </w:p>
    <w:p w14:paraId="76D429EA"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71615D"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A55C7F8" w14:textId="77777777" w:rsidR="00DA4625" w:rsidRDefault="00DA4625" w:rsidP="00C15C44">
      <w:pPr>
        <w:spacing w:line="247" w:lineRule="auto"/>
        <w:rPr>
          <w:rFonts w:eastAsia="Times New Roman"/>
          <w:b/>
          <w:bCs/>
          <w:kern w:val="0"/>
          <w:sz w:val="21"/>
          <w:szCs w:val="21"/>
        </w:rPr>
      </w:pPr>
    </w:p>
    <w:p w14:paraId="2E8A211E" w14:textId="2CB0EBE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 Uses Unlikely Messengers</w:t>
      </w:r>
    </w:p>
    <w:p w14:paraId="04253A8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Balaam, a non-Israelite, is used by God to deliver His message. This shows that God can use anyone to accomplish His purposes. "The LORD opened Balaam’s eyes" (Numbers 24:16). Be open to how God might use you or others in unexpected ways to share His truth.</w:t>
      </w:r>
    </w:p>
    <w:p w14:paraId="2343944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remain open to God's messages from unexpected sources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unlikely messengers to deliver His messages?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Balaam about recognizing and responding to God's guidance? </w:t>
      </w:r>
    </w:p>
    <w:p w14:paraId="729C40F4"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Spiritual Vision</w:t>
      </w:r>
    </w:p>
    <w:p w14:paraId="6F74D6A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Balaam’s eyes are opened to see the vision of the Almighty. "The oracle of one whose eyes are opened" (Numbers 24:3). Spiritual insight is crucial for understanding God’s will. Pray for discernment and clarity to see beyond the physical and into the spiritual realm.</w:t>
      </w:r>
    </w:p>
    <w:p w14:paraId="705CF62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cultivate spiritual vision to discern God's will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vision is crucial for making wise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enhance your spiritual vision and understanding? </w:t>
      </w:r>
    </w:p>
    <w:p w14:paraId="5F438456"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414987"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8A4F2FB" w14:textId="77777777" w:rsidR="00DA4625" w:rsidRDefault="00DA4625" w:rsidP="00C15C44">
      <w:pPr>
        <w:spacing w:line="247" w:lineRule="auto"/>
        <w:rPr>
          <w:rFonts w:eastAsia="Times New Roman"/>
          <w:b/>
          <w:bCs/>
          <w:kern w:val="0"/>
          <w:sz w:val="21"/>
          <w:szCs w:val="21"/>
        </w:rPr>
      </w:pPr>
    </w:p>
    <w:p w14:paraId="395B21E3" w14:textId="2BAEB6B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782FC97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blessings pronounced over Israel are a testament to God’s faithfulness. "God brought them out of Egypt; they have the strength of a wild ox" (Numbers 24:8). God keeps His promises, and His faithfulness endures through all generations. We can rely on His steadfast love and commitment.</w:t>
      </w:r>
    </w:p>
    <w:p w14:paraId="5C50EFC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faithfulness in your life when facing uncertain situations like Balaam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Balaam's blessings over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faithfulness encourage you to remain steadfast in your commitments? </w:t>
      </w:r>
    </w:p>
    <w:p w14:paraId="280BE124"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Victory</w:t>
      </w:r>
    </w:p>
    <w:p w14:paraId="6AC8E3D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prophecy concludes with the assurance of Israel’s triumph over its enemies. "Edom will be conquered; Seir, his enemy, will be conquered, but Israel will grow strong" (Numbers 24:18). This is a powerful reminder that in Christ, we have victory over sin and death. Our ultimate triumph is secured through His resurrection.</w:t>
      </w:r>
    </w:p>
    <w:p w14:paraId="37DA818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These lessons from Numbers 24 encourage us to trust in God’s sovereignty, rely on His Word, and embrace the hope we have in Christ. Let these truths inspire and guide you in your daily walk with the Lord.</w:t>
      </w:r>
    </w:p>
    <w:p w14:paraId="54A9108F"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assurance of victory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divine promises impacts your confidence in overcoming obstacles?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Balaam's prophecy about maintaining hope in uncertain situations?</w:t>
      </w:r>
      <w:r w:rsidRPr="001B37DC">
        <w:br w:type="page"/>
      </w:r>
    </w:p>
    <w:p w14:paraId="74ED0DF8"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25 Teaching Points and Bible Study Questions</w:t>
      </w:r>
    </w:p>
    <w:p w14:paraId="453DE2FF" w14:textId="1B0A793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Danger of Idolatry</w:t>
      </w:r>
    </w:p>
    <w:p w14:paraId="723A2CD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25, we see the Israelites falling into the trap of idolatry, worshiping the gods of Moab. This serves as a powerful reminder of the dangers of turning away from the one true God. As it is written, "You shall have no other gods before Me" (Exodus 20:3). Idolatry can take many forms today, from material possessions to personal ambitions. Stay vigilant and keep your heart focused on God.</w:t>
      </w:r>
    </w:p>
    <w:p w14:paraId="3CD857D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so tempting, and how can you resist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your relationship with God over worldly distractions? </w:t>
      </w:r>
    </w:p>
    <w:p w14:paraId="52AF3550"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269D263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sin led to a devastating plague, highlighting the serious consequences of turning away from God's commandments. Numbers 25:9 tells us, "Those who died in the plague numbered 24,000." This serves as a sobering reminder that sin has real and often severe consequences. Let this motivate you to live a life that honors God.</w:t>
      </w:r>
    </w:p>
    <w:p w14:paraId="75CFD1E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recognizing the consequences of sin in Numbers 25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impact is crucial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repeating the mistakes seen in Numbers 25? </w:t>
      </w:r>
    </w:p>
    <w:p w14:paraId="5EEDC344"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86AAC7"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39F7D3CC" w14:textId="77777777" w:rsidR="00DA4625" w:rsidRDefault="00DA4625" w:rsidP="00C15C44">
      <w:pPr>
        <w:spacing w:line="247" w:lineRule="auto"/>
        <w:rPr>
          <w:rFonts w:eastAsia="Times New Roman"/>
          <w:b/>
          <w:bCs/>
          <w:kern w:val="0"/>
          <w:sz w:val="21"/>
          <w:szCs w:val="21"/>
        </w:rPr>
      </w:pPr>
    </w:p>
    <w:p w14:paraId="40B3DD5D" w14:textId="56529A5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Zeal of Phinehas</w:t>
      </w:r>
    </w:p>
    <w:p w14:paraId="4F4001D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Phinehas, the grandson of Aaron, demonstrated righteous zeal by taking immediate action against sin. His actions stopped the plague and earned him God's favor. Numbers 25:11 states, "Phinehas son of Eleazar, the son of Aaron the priest, has turned My wrath away from the Israelites." Be inspired by Phinehas to stand firm in your faith and take action against sin in your life.</w:t>
      </w:r>
    </w:p>
    <w:p w14:paraId="659372C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demonstrate zeal for righteousness in your daily life like Phinehas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Phinehas's actions were necessary,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Phinehas about balancing zeal with wisdom in confronting wrongdoing? </w:t>
      </w:r>
    </w:p>
    <w:p w14:paraId="64A6A4FD"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68146B4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Obedience to God is a recurring theme throughout Scripture, and Numbers 25 is no exception. The Israelites' disobedience led to dire consequences, reminding us of the importance of following God's commands. As Jesus said, "If you love Me, you will keep My commandments" (John 14:15). Let obedience be a hallmark of your faith journey.</w:t>
      </w:r>
    </w:p>
    <w:p w14:paraId="726570A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obedience to God's commands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obedience in your daily life? </w:t>
      </w:r>
    </w:p>
    <w:p w14:paraId="520133C9"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FACC86"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5E314D2E" w14:textId="77777777" w:rsidR="00DA4625" w:rsidRDefault="00DA4625" w:rsidP="00C15C44">
      <w:pPr>
        <w:spacing w:line="247" w:lineRule="auto"/>
        <w:rPr>
          <w:rFonts w:eastAsia="Times New Roman"/>
          <w:b/>
          <w:bCs/>
          <w:kern w:val="0"/>
          <w:sz w:val="21"/>
          <w:szCs w:val="21"/>
        </w:rPr>
      </w:pPr>
    </w:p>
    <w:p w14:paraId="38A02816" w14:textId="4384F17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Repentance</w:t>
      </w:r>
    </w:p>
    <w:p w14:paraId="732EB76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 Israelites' grave sin, God's mercy was evident when they repented. This chapter illustrates the power of repentance and God's willingness to forgive. "If we confess our sins, He is faithful and just to forgive us our sins and to cleanse us from all unrighteousness" (1 John 1:9). Never underestimate the power of turning back to God.</w:t>
      </w:r>
    </w:p>
    <w:p w14:paraId="3A636BA5" w14:textId="77777777" w:rsidR="00DA4625" w:rsidRDefault="00C15C44" w:rsidP="00C15C44">
      <w:pPr>
        <w:spacing w:line="247" w:lineRule="auto"/>
      </w:pPr>
      <w:r w:rsidRPr="00F6333B">
        <w:rPr>
          <w:rFonts w:eastAsia="Times New Roman"/>
          <w:kern w:val="0"/>
          <w:sz w:val="21"/>
          <w:szCs w:val="21"/>
        </w:rPr>
        <w:t>1. How can recognizing our mistakes lead to genuine repentance and transformation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restoring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demonstrate true repentance in challenging situations?</w:t>
      </w:r>
    </w:p>
    <w:p w14:paraId="1F9FC999" w14:textId="77777777" w:rsidR="00DA4625" w:rsidRDefault="00DA4625" w:rsidP="00C15C44">
      <w:pPr>
        <w:spacing w:line="247" w:lineRule="auto"/>
      </w:pPr>
    </w:p>
    <w:p w14:paraId="042ABA57" w14:textId="77777777" w:rsidR="00DA4625" w:rsidRDefault="00DA4625" w:rsidP="00C15C44">
      <w:pPr>
        <w:spacing w:line="247" w:lineRule="auto"/>
      </w:pPr>
    </w:p>
    <w:p w14:paraId="5C69C965" w14:textId="77777777" w:rsidR="00DA4625" w:rsidRDefault="00DA4625" w:rsidP="00C15C44">
      <w:pPr>
        <w:spacing w:line="247" w:lineRule="auto"/>
      </w:pPr>
    </w:p>
    <w:p w14:paraId="39F13C44" w14:textId="763B4F9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Leadership</w:t>
      </w:r>
    </w:p>
    <w:p w14:paraId="76A1E27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and the leaders of Israel played a crucial role in addressing the sin within the camp. Their leadership was essential in guiding the people back to God. This underscores the importance of godly leadership in our communities and churches. Pray for and support those in leadership positions, that they may lead with wisdom and integrity.</w:t>
      </w:r>
    </w:p>
    <w:p w14:paraId="3B796F9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leaders today address moral failures within their communities effectively, as seen in Numbers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decisive leadership is crucial in maintaining community integrity, based on Numbers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Phinehas's actions about balancing justice and compassion? </w:t>
      </w:r>
    </w:p>
    <w:p w14:paraId="3C86404D"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B5BBFE"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7892293" w14:textId="77777777" w:rsidR="00DA4625" w:rsidRDefault="00DA4625" w:rsidP="00C15C44">
      <w:pPr>
        <w:spacing w:line="247" w:lineRule="auto"/>
        <w:rPr>
          <w:rFonts w:eastAsia="Times New Roman"/>
          <w:b/>
          <w:bCs/>
          <w:kern w:val="0"/>
          <w:sz w:val="21"/>
          <w:szCs w:val="21"/>
        </w:rPr>
      </w:pPr>
    </w:p>
    <w:p w14:paraId="3CBB63B4" w14:textId="1DF9E9C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Call to Holiness</w:t>
      </w:r>
    </w:p>
    <w:p w14:paraId="7BECB46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25 challenges us to pursue holiness in our lives. The Israelites' failure to remain holy led to their downfall. As Peter reminds us, "But just as He who called you is holy, so be holy in all you do" (1 Peter 1:15). Strive to live a life set apart for God, reflecting His holiness in all you do.</w:t>
      </w:r>
    </w:p>
    <w:p w14:paraId="42D290B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maintain personal holiness in environments that challenge your faith and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calls us to separate from practices that lead us away from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resist influences that compromise your commitment to holiness? </w:t>
      </w:r>
    </w:p>
    <w:p w14:paraId="23078618"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Peer Influence</w:t>
      </w:r>
    </w:p>
    <w:p w14:paraId="72AFFB9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were led astray by the Moabites, showing the impact of negative peer influence. This serves as a cautionary tale about the company we keep. "Do not be misled: 'Bad company corrupts good character'" (1 Corinthians 15:33). Surround yourself with those who encourage and uplift you in your walk with Christ.</w:t>
      </w:r>
    </w:p>
    <w:p w14:paraId="6454BF6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resist negative peer influence in situations similar to those faced by the Israelites in Numbers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peer influence was so powerful in leading the Israelites astray, and how can we learn from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influence on others is positive and aligns with your values? </w:t>
      </w:r>
    </w:p>
    <w:p w14:paraId="37081812"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203474"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E0CA14D" w14:textId="77777777" w:rsidR="00DA4625" w:rsidRDefault="00DA4625" w:rsidP="00C15C44">
      <w:pPr>
        <w:spacing w:line="247" w:lineRule="auto"/>
        <w:rPr>
          <w:rFonts w:eastAsia="Times New Roman"/>
          <w:b/>
          <w:bCs/>
          <w:kern w:val="0"/>
          <w:sz w:val="21"/>
          <w:szCs w:val="21"/>
        </w:rPr>
      </w:pPr>
    </w:p>
    <w:p w14:paraId="223EC422" w14:textId="0989299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Covenant of Peace</w:t>
      </w:r>
    </w:p>
    <w:p w14:paraId="5CF7024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 made a covenant of peace with Phinehas, promising him a lasting priesthood. Numbers 25:12-13 says, "Therefore tell him I am making My covenant of peace with him. It will be a covenant of a lasting priesthood." This reminds us of the peace and blessings that come from living a life pleasing to God. Seek His peace in all areas of your life.</w:t>
      </w:r>
    </w:p>
    <w:p w14:paraId="0B20156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actively promote peace in your community, inspired by the Covenant of Peace in Numbers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crucial for peace, as demonstrated by Phinehas in Numbers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uphold your values when faced with societal pressures, like in Numbers 25? </w:t>
      </w:r>
    </w:p>
    <w:p w14:paraId="68E294B7"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5770316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 Israelites' repeated failures, God's faithfulness remained steadfast. Numbers 25 is a testament to His unwavering commitment to His people. "Know therefore that the LORD your God is God; He is the faithful God, keeping His covenant of love to a thousand generations" (Deuteronomy 7:9). Trust in His faithfulness, knowing that He will never forsake you.</w:t>
      </w:r>
    </w:p>
    <w:p w14:paraId="062539F5"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in God's faithfulness when facing challenges similar to those in Numbers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to remain faithful to God amidst societal pressures, as seen in Numbers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faithfulness is crucial in maintaining a strong community, as demonstrated in Numbers 25?</w:t>
      </w:r>
      <w:r w:rsidRPr="001B37DC">
        <w:br w:type="page"/>
      </w:r>
    </w:p>
    <w:p w14:paraId="5D2D1C2E"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26 Teaching Points and Bible Study Questions</w:t>
      </w:r>
    </w:p>
    <w:p w14:paraId="269F090C" w14:textId="7594E9F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Obedience</w:t>
      </w:r>
    </w:p>
    <w:p w14:paraId="3E2AE04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26, we see the Israelites preparing to enter the Promised Land, a journey that required strict obedience to God's commands. This chapter reminds us that obedience is not just a duty but a pathway to blessings. As it is written, "If you love Me, you will keep My commandments" (John 14:15). Obedience to God aligns us with His will and opens doors to His promises.</w:t>
      </w:r>
    </w:p>
    <w:p w14:paraId="0DEA281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lessons of obedience from Numbers 26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the Israelites' success in Numbers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consequences of disobedience from the events in Numbers 26? </w:t>
      </w:r>
    </w:p>
    <w:p w14:paraId="6B107AE1"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Community</w:t>
      </w:r>
    </w:p>
    <w:p w14:paraId="7246EDF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The census in Numbers 26 highlights the importance of community and belonging. Each tribe and family </w:t>
      </w:r>
      <w:proofErr w:type="gramStart"/>
      <w:r w:rsidRPr="00F6333B">
        <w:rPr>
          <w:rFonts w:eastAsia="Times New Roman"/>
          <w:kern w:val="0"/>
          <w:sz w:val="21"/>
          <w:szCs w:val="21"/>
        </w:rPr>
        <w:t>is</w:t>
      </w:r>
      <w:proofErr w:type="gramEnd"/>
      <w:r w:rsidRPr="00F6333B">
        <w:rPr>
          <w:rFonts w:eastAsia="Times New Roman"/>
          <w:kern w:val="0"/>
          <w:sz w:val="21"/>
          <w:szCs w:val="21"/>
        </w:rPr>
        <w:t xml:space="preserve"> counted, emphasizing that every individual matters. In the body of Christ, we are called to support and uplift one another, as "we, who are many, are one body in Christ, and individually members of one another" (Romans 12:5). Community strengthens our faith and provides a support system in our spiritual journey.</w:t>
      </w:r>
    </w:p>
    <w:p w14:paraId="2625049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contribute to strengthening your community like the tribes in Numbers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community records was important for the Israelites,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about valuing each member's role in your community? </w:t>
      </w:r>
    </w:p>
    <w:p w14:paraId="6A73F6CA"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8FC57E"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244CF9E2" w14:textId="77777777" w:rsidR="00DA4625" w:rsidRDefault="00DA4625" w:rsidP="00C15C44">
      <w:pPr>
        <w:spacing w:line="247" w:lineRule="auto"/>
        <w:rPr>
          <w:rFonts w:eastAsia="Times New Roman"/>
          <w:b/>
          <w:bCs/>
          <w:kern w:val="0"/>
          <w:sz w:val="21"/>
          <w:szCs w:val="21"/>
        </w:rPr>
      </w:pPr>
    </w:p>
    <w:p w14:paraId="752EBEB1" w14:textId="2398499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Accountability Matters</w:t>
      </w:r>
    </w:p>
    <w:p w14:paraId="1D568D5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census also serves as a reminder of accountability. Each person was counted and had a role to play in the community. Similarly, we are accountable to God and each other for our actions and contributions. "So then, each of us will give an account of himself to God" (Romans 14:12). Embrace accountability as a tool for growth and integrity.</w:t>
      </w:r>
    </w:p>
    <w:p w14:paraId="1C78A14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accountability in your community like the census in Numbers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personal growth and community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hold yourself accountable in daily life decisions? </w:t>
      </w:r>
    </w:p>
    <w:p w14:paraId="5ACF67B2"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Through Generations</w:t>
      </w:r>
    </w:p>
    <w:p w14:paraId="61CA082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26 recounts the new generation of Israelites, showing God's faithfulness in fulfilling His promises despite the previous generation's failures. This reminds us that God's promises endure through time. "The LORD is faithful to all His promises and loving toward all He has made" (Psalm 145:13). Trust in His unwavering faithfulness, no matter the circumstances.</w:t>
      </w:r>
    </w:p>
    <w:p w14:paraId="1EA6CC7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celebrate God's faithfulness in your family's history and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pass down stories of God's faithfulness to younger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faithfulness is evident in your community's future? </w:t>
      </w:r>
    </w:p>
    <w:p w14:paraId="017BDA8F"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59BA18"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7FD9208B" w14:textId="77777777" w:rsidR="00DA4625" w:rsidRDefault="00DA4625" w:rsidP="00C15C44">
      <w:pPr>
        <w:spacing w:line="247" w:lineRule="auto"/>
        <w:rPr>
          <w:rFonts w:eastAsia="Times New Roman"/>
          <w:b/>
          <w:bCs/>
          <w:kern w:val="0"/>
          <w:sz w:val="21"/>
          <w:szCs w:val="21"/>
        </w:rPr>
      </w:pPr>
    </w:p>
    <w:p w14:paraId="7FFF5323" w14:textId="124518E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0125585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also reflects on the consequences faced by those who disobeyed God, such as the previous generation that perished in the wilderness. This serves as a sobering reminder that our choices have consequences. "Do not be deceived: God is not mocked. Whatever a man sows, he will reap in return" (Galatians 6:7). Choose wisely and walk in His ways.</w:t>
      </w:r>
    </w:p>
    <w:p w14:paraId="0A90E5CE" w14:textId="77777777" w:rsidR="00DA4625" w:rsidRDefault="00C15C44" w:rsidP="00C15C44">
      <w:pPr>
        <w:spacing w:line="247" w:lineRule="auto"/>
      </w:pPr>
      <w:r w:rsidRPr="00F6333B">
        <w:rPr>
          <w:rFonts w:eastAsia="Times New Roman"/>
          <w:kern w:val="0"/>
          <w:sz w:val="21"/>
          <w:szCs w:val="21"/>
        </w:rPr>
        <w:t>1. How can understanding the consequences of disobedience in Numbers 26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led to severe consequences for the Israelites,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Israelites' experience to avoid similar pitfalls in your own life?</w:t>
      </w:r>
    </w:p>
    <w:p w14:paraId="127619D7" w14:textId="77777777" w:rsidR="00DA4625" w:rsidRDefault="00DA4625" w:rsidP="00C15C44">
      <w:pPr>
        <w:spacing w:line="247" w:lineRule="auto"/>
      </w:pPr>
    </w:p>
    <w:p w14:paraId="7C261E8E" w14:textId="77777777" w:rsidR="00DA4625" w:rsidRDefault="00DA4625" w:rsidP="00C15C44">
      <w:pPr>
        <w:spacing w:line="247" w:lineRule="auto"/>
      </w:pPr>
    </w:p>
    <w:p w14:paraId="0D1431F2" w14:textId="77777777" w:rsidR="00DA4625" w:rsidRDefault="00DA4625" w:rsidP="00C15C44">
      <w:pPr>
        <w:spacing w:line="247" w:lineRule="auto"/>
      </w:pPr>
    </w:p>
    <w:p w14:paraId="0201F2EC" w14:textId="5D6F2CB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Leadership</w:t>
      </w:r>
    </w:p>
    <w:p w14:paraId="1FD0FBC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Leadership is a key theme in Numbers 26, as Moses and Eleazar conduct the census. Effective leadership is crucial in guiding and nurturing a community. As leaders, we are called to serve with humility and wisdom, following the example of Christ, who "came not to be served, but to serve" (Matthew 20:28). Lead with a servant's heart.</w:t>
      </w:r>
    </w:p>
    <w:p w14:paraId="2F57A75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modern leaders learn from the census-taking process in Numbers 26 to better organize their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was important for leaders in Numbers 26, and how can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fair representation and leadership in your community, inspired by Numbers 26? </w:t>
      </w:r>
    </w:p>
    <w:p w14:paraId="7AB6F798"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3EDFD6"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4EF66423" w14:textId="77777777" w:rsidR="00DA4625" w:rsidRDefault="00DA4625" w:rsidP="00C15C44">
      <w:pPr>
        <w:spacing w:line="247" w:lineRule="auto"/>
        <w:rPr>
          <w:rFonts w:eastAsia="Times New Roman"/>
          <w:b/>
          <w:bCs/>
          <w:kern w:val="0"/>
          <w:sz w:val="21"/>
          <w:szCs w:val="21"/>
        </w:rPr>
      </w:pPr>
    </w:p>
    <w:p w14:paraId="50BAD974" w14:textId="701E217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Inheritance</w:t>
      </w:r>
    </w:p>
    <w:p w14:paraId="2B35257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division of the land among the tribes underscores the concept of inheritance. In Christ, we have an eternal inheritance that is imperishable. "In Him we have obtained an inheritance" (Ephesians 1:11). This inheritance is a source of hope and motivation, encouraging us to live with eternity in mind.</w:t>
      </w:r>
    </w:p>
    <w:p w14:paraId="30EB6B8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inheritance in Numbers 26 influence your perspective on legacy and family responsibilities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inheritance was significant for the Israelites, and how does it apply to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distribution of land that impacts your approach to sharing resources? </w:t>
      </w:r>
    </w:p>
    <w:p w14:paraId="5288C1FB"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Sovereignty</w:t>
      </w:r>
    </w:p>
    <w:p w14:paraId="63868CE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26 demonstrates God's sovereignty in orchestrating the events of history. Despite human failures, His plans prevail. "The LORD has established His throne in heaven, and His kingdom rules over all" (Psalm 103:19). Trust in His sovereign control, knowing that He works all things for the good of those who love Him.</w:t>
      </w:r>
    </w:p>
    <w:p w14:paraId="3BD8682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recognizing God's sovereignty in Numbers 26 influence your daily decision-making and trust in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life events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sovereign will as </w:t>
      </w:r>
      <w:proofErr w:type="gramStart"/>
      <w:r w:rsidRPr="00F6333B">
        <w:rPr>
          <w:rFonts w:eastAsia="Times New Roman"/>
          <w:kern w:val="0"/>
          <w:sz w:val="21"/>
          <w:szCs w:val="21"/>
        </w:rPr>
        <w:t>seen</w:t>
      </w:r>
      <w:proofErr w:type="gramEnd"/>
      <w:r w:rsidRPr="00F6333B">
        <w:rPr>
          <w:rFonts w:eastAsia="Times New Roman"/>
          <w:kern w:val="0"/>
          <w:sz w:val="21"/>
          <w:szCs w:val="21"/>
        </w:rPr>
        <w:t xml:space="preserve"> in Numbers 26? </w:t>
      </w:r>
    </w:p>
    <w:p w14:paraId="25EEB9D8"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56B55C"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45A824A2" w14:textId="77777777" w:rsidR="00DA4625" w:rsidRDefault="00DA4625" w:rsidP="00C15C44">
      <w:pPr>
        <w:spacing w:line="247" w:lineRule="auto"/>
        <w:rPr>
          <w:rFonts w:eastAsia="Times New Roman"/>
          <w:b/>
          <w:bCs/>
          <w:kern w:val="0"/>
          <w:sz w:val="21"/>
          <w:szCs w:val="21"/>
        </w:rPr>
      </w:pPr>
    </w:p>
    <w:p w14:paraId="781FE7F8" w14:textId="2B786AD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Necessity of Preparation</w:t>
      </w:r>
    </w:p>
    <w:p w14:paraId="7B130C7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census was a preparation for entering the Promised Land. Preparation is essential in our spiritual walk, equipping us to face challenges and fulfill our God-given purpose. "Prepare your minds for action, be sober-minded" (1 Peter 1:13). Be diligent in preparing your heart and mind for the journey ahead.</w:t>
      </w:r>
    </w:p>
    <w:p w14:paraId="24D1A59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preparing for future challenges strengthen your faith and resilience, as seen in Numbers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preparation through the census in Numbers 26,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spiritually prepared for unexpected life changes? </w:t>
      </w:r>
    </w:p>
    <w:p w14:paraId="19CB7265"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2CF057E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Numbers 26 reassures us of God's presence with His people. As they prepared to enter a new land, God was with them every step of the way. "I am with you always, to the very end of the age" (Matthew 28:20). Take comfort in His constant presence, knowing that He will never leave nor forsake you.</w:t>
      </w:r>
    </w:p>
    <w:p w14:paraId="1B69BA4D"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rely on God's presence in your daily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the Israelites during their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feel assured of God's presence in uncertain times?</w:t>
      </w:r>
      <w:r w:rsidRPr="001B37DC">
        <w:br w:type="page"/>
      </w:r>
    </w:p>
    <w:p w14:paraId="421CCCFA"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27 Teaching Points and Bible Study Questions</w:t>
      </w:r>
    </w:p>
    <w:p w14:paraId="65F064B7" w14:textId="5E9222D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Inheritance</w:t>
      </w:r>
    </w:p>
    <w:p w14:paraId="5254AEC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In Numbers 27, we see the daughters of </w:t>
      </w:r>
      <w:proofErr w:type="spellStart"/>
      <w:r w:rsidRPr="00F6333B">
        <w:rPr>
          <w:rFonts w:eastAsia="Times New Roman"/>
          <w:kern w:val="0"/>
          <w:sz w:val="21"/>
          <w:szCs w:val="21"/>
        </w:rPr>
        <w:t>Zelophehad</w:t>
      </w:r>
      <w:proofErr w:type="spellEnd"/>
      <w:r w:rsidRPr="00F6333B">
        <w:rPr>
          <w:rFonts w:eastAsia="Times New Roman"/>
          <w:kern w:val="0"/>
          <w:sz w:val="21"/>
          <w:szCs w:val="21"/>
        </w:rPr>
        <w:t xml:space="preserve"> approaching Moses with a bold request for their father’s inheritance. This teaches us the importance of inheritance—not just in terms of land or possessions, but in the spiritual legacy we leave behind. As believers, we are called to pass down our faith and values to the next generation. "A good man leaves an inheritance to his children’s children" (Proverbs 13:22). Let us strive to leave a legacy that reflects our faith in Christ.</w:t>
      </w:r>
    </w:p>
    <w:p w14:paraId="15C1CA2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fair inheritance practices in your family or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inheritance is significant for maintaining family legacy and stability?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daughters of </w:t>
      </w:r>
      <w:proofErr w:type="spellStart"/>
      <w:r w:rsidRPr="00F6333B">
        <w:rPr>
          <w:rFonts w:eastAsia="Times New Roman"/>
          <w:kern w:val="0"/>
          <w:sz w:val="21"/>
          <w:szCs w:val="21"/>
        </w:rPr>
        <w:t>Zelophehad</w:t>
      </w:r>
      <w:proofErr w:type="spellEnd"/>
      <w:r w:rsidRPr="00F6333B">
        <w:rPr>
          <w:rFonts w:eastAsia="Times New Roman"/>
          <w:kern w:val="0"/>
          <w:sz w:val="21"/>
          <w:szCs w:val="21"/>
        </w:rPr>
        <w:t xml:space="preserve"> about advocating for rightful inheritance? </w:t>
      </w:r>
    </w:p>
    <w:p w14:paraId="46752D68"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to Speak Up</w:t>
      </w:r>
    </w:p>
    <w:p w14:paraId="185BD68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The daughters of </w:t>
      </w:r>
      <w:proofErr w:type="spellStart"/>
      <w:r w:rsidRPr="00F6333B">
        <w:rPr>
          <w:rFonts w:eastAsia="Times New Roman"/>
          <w:kern w:val="0"/>
          <w:sz w:val="21"/>
          <w:szCs w:val="21"/>
        </w:rPr>
        <w:t>Zelophehad</w:t>
      </w:r>
      <w:proofErr w:type="spellEnd"/>
      <w:r w:rsidRPr="00F6333B">
        <w:rPr>
          <w:rFonts w:eastAsia="Times New Roman"/>
          <w:kern w:val="0"/>
          <w:sz w:val="21"/>
          <w:szCs w:val="21"/>
        </w:rPr>
        <w:t xml:space="preserve"> demonstrated remarkable courage by approaching Moses and the leaders of Israel to plead their case. Their boldness reminds us that we should not be afraid to speak up for what is right, even when it goes against the norm. "For God has not given us a spirit of fear, but of power, love, and self-discipline" (2 Timothy 1:7). Let us be courageous in standing up for justice and truth.</w:t>
      </w:r>
    </w:p>
    <w:p w14:paraId="1642F56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1. How can you find the courage to speak up for justice in your community like </w:t>
      </w:r>
      <w:proofErr w:type="spellStart"/>
      <w:r w:rsidRPr="00F6333B">
        <w:rPr>
          <w:rFonts w:eastAsia="Times New Roman"/>
          <w:kern w:val="0"/>
          <w:sz w:val="21"/>
          <w:szCs w:val="21"/>
        </w:rPr>
        <w:t>Zelophehad's</w:t>
      </w:r>
      <w:proofErr w:type="spellEnd"/>
      <w:r w:rsidRPr="00F6333B">
        <w:rPr>
          <w:rFonts w:eastAsia="Times New Roman"/>
          <w:kern w:val="0"/>
          <w:sz w:val="21"/>
          <w:szCs w:val="21"/>
        </w:rPr>
        <w:t xml:space="preserve"> daughters?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voicing your concerns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speaking up require courage, and how can you develop this trait in your daily life? </w:t>
      </w:r>
    </w:p>
    <w:p w14:paraId="471F26DE"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FC5062"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319458C5" w14:textId="77777777" w:rsidR="00DA4625" w:rsidRDefault="00DA4625" w:rsidP="00C15C44">
      <w:pPr>
        <w:spacing w:line="247" w:lineRule="auto"/>
        <w:rPr>
          <w:rFonts w:eastAsia="Times New Roman"/>
          <w:b/>
          <w:bCs/>
          <w:kern w:val="0"/>
          <w:sz w:val="21"/>
          <w:szCs w:val="21"/>
        </w:rPr>
      </w:pPr>
    </w:p>
    <w:p w14:paraId="21CC6461" w14:textId="3BA4852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Fairness and Justice</w:t>
      </w:r>
    </w:p>
    <w:p w14:paraId="3933A46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God’s response to the daughters’ request shows His fairness and justice. He instructed Moses to grant them their father’s inheritance, setting a precedent for future generations. This reminds us that God is a just judge who cares about fairness. "He loves righteousness and justice; the earth is full of the loving devotion of the LORD" (Psalm 33:5). We can trust in His perfect justice in all situations.</w:t>
      </w:r>
    </w:p>
    <w:p w14:paraId="0D378C2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fairness in decision-making within your community, inspired by God's justice in Numbers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God’s response to </w:t>
      </w:r>
      <w:proofErr w:type="spellStart"/>
      <w:r w:rsidRPr="00F6333B">
        <w:rPr>
          <w:rFonts w:eastAsia="Times New Roman"/>
          <w:kern w:val="0"/>
          <w:sz w:val="21"/>
          <w:szCs w:val="21"/>
        </w:rPr>
        <w:t>Zelophehad’s</w:t>
      </w:r>
      <w:proofErr w:type="spellEnd"/>
      <w:r w:rsidRPr="00F6333B">
        <w:rPr>
          <w:rFonts w:eastAsia="Times New Roman"/>
          <w:kern w:val="0"/>
          <w:sz w:val="21"/>
          <w:szCs w:val="21"/>
        </w:rPr>
        <w:t xml:space="preserve"> daughters reflects His commitment to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advocate for fairness in situations where you see inequality? </w:t>
      </w:r>
    </w:p>
    <w:p w14:paraId="270810CE"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Women in God’s Plan</w:t>
      </w:r>
    </w:p>
    <w:p w14:paraId="7B796C8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The story of </w:t>
      </w:r>
      <w:proofErr w:type="spellStart"/>
      <w:r w:rsidRPr="00F6333B">
        <w:rPr>
          <w:rFonts w:eastAsia="Times New Roman"/>
          <w:kern w:val="0"/>
          <w:sz w:val="21"/>
          <w:szCs w:val="21"/>
        </w:rPr>
        <w:t>Zelophehad’s</w:t>
      </w:r>
      <w:proofErr w:type="spellEnd"/>
      <w:r w:rsidRPr="00F6333B">
        <w:rPr>
          <w:rFonts w:eastAsia="Times New Roman"/>
          <w:kern w:val="0"/>
          <w:sz w:val="21"/>
          <w:szCs w:val="21"/>
        </w:rPr>
        <w:t xml:space="preserve"> daughters highlights the significant role women play in God’s plan. Their actions led to a change in the inheritance laws of Israel, showing that God values the contributions of women. "There is neither Jew nor Greek, slave nor free, male nor female, for you are all one in Christ Jesus" (Galatians 3:28). Let us recognize and celebrate the vital role women have in the Kingdom of God.</w:t>
      </w:r>
    </w:p>
    <w:p w14:paraId="7C44572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1. How can the daughters of </w:t>
      </w:r>
      <w:proofErr w:type="spellStart"/>
      <w:r w:rsidRPr="00F6333B">
        <w:rPr>
          <w:rFonts w:eastAsia="Times New Roman"/>
          <w:kern w:val="0"/>
          <w:sz w:val="21"/>
          <w:szCs w:val="21"/>
        </w:rPr>
        <w:t>Zelophehad</w:t>
      </w:r>
      <w:proofErr w:type="spellEnd"/>
      <w:r w:rsidRPr="00F6333B">
        <w:rPr>
          <w:rFonts w:eastAsia="Times New Roman"/>
          <w:kern w:val="0"/>
          <w:sz w:val="21"/>
          <w:szCs w:val="21"/>
        </w:rPr>
        <w:t xml:space="preserve"> inspire modern women to advocate for their rights within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response to the daughters' request about women's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women's contributions in biblical narratives matter for contemporary faith communities? </w:t>
      </w:r>
    </w:p>
    <w:p w14:paraId="5E9E9BDB"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FA2AF9"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5B29483" w14:textId="77777777" w:rsidR="00DA4625" w:rsidRDefault="00DA4625" w:rsidP="00C15C44">
      <w:pPr>
        <w:spacing w:line="247" w:lineRule="auto"/>
        <w:rPr>
          <w:rFonts w:eastAsia="Times New Roman"/>
          <w:b/>
          <w:bCs/>
          <w:kern w:val="0"/>
          <w:sz w:val="21"/>
          <w:szCs w:val="21"/>
        </w:rPr>
      </w:pPr>
    </w:p>
    <w:p w14:paraId="64D00EF7" w14:textId="344F6A6D"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Family</w:t>
      </w:r>
    </w:p>
    <w:p w14:paraId="1CDB028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daughters’ plea was rooted in their desire to preserve their father’s name and legacy. This underscores the importance of family and the bonds that hold us together. "Honor your father and mother" (Ephesians 6:2) is a commandment that reminds us to value and respect our family relationships. Let us cherish and nurture these bonds as a reflection of God’s love.</w:t>
      </w:r>
    </w:p>
    <w:p w14:paraId="1E0797E2" w14:textId="77777777" w:rsidR="00DA4625" w:rsidRDefault="00C15C44" w:rsidP="00C15C44">
      <w:pPr>
        <w:spacing w:line="247" w:lineRule="auto"/>
      </w:pPr>
      <w:r w:rsidRPr="00F6333B">
        <w:rPr>
          <w:rFonts w:eastAsia="Times New Roman"/>
          <w:kern w:val="0"/>
          <w:sz w:val="21"/>
          <w:szCs w:val="21"/>
        </w:rPr>
        <w:t xml:space="preserve">1. How can you ensure fair inheritance practices within your family today, similar to </w:t>
      </w:r>
      <w:proofErr w:type="spellStart"/>
      <w:r w:rsidRPr="00F6333B">
        <w:rPr>
          <w:rFonts w:eastAsia="Times New Roman"/>
          <w:kern w:val="0"/>
          <w:sz w:val="21"/>
          <w:szCs w:val="21"/>
        </w:rPr>
        <w:t>Zelophehad's</w:t>
      </w:r>
      <w:proofErr w:type="spellEnd"/>
      <w:r w:rsidRPr="00F6333B">
        <w:rPr>
          <w:rFonts w:eastAsia="Times New Roman"/>
          <w:kern w:val="0"/>
          <w:sz w:val="21"/>
          <w:szCs w:val="21"/>
        </w:rPr>
        <w:t xml:space="preserve"> daughters' request?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family roles and responsibilities are crucial for maintaining harmony and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advocate for family members' rights and needs in challenging situations?</w:t>
      </w:r>
    </w:p>
    <w:p w14:paraId="3F00D90A" w14:textId="77777777" w:rsidR="00DA4625" w:rsidRDefault="00DA4625" w:rsidP="00C15C44">
      <w:pPr>
        <w:spacing w:line="247" w:lineRule="auto"/>
      </w:pPr>
    </w:p>
    <w:p w14:paraId="0C0C506E" w14:textId="77777777" w:rsidR="00DA4625" w:rsidRDefault="00DA4625" w:rsidP="00C15C44">
      <w:pPr>
        <w:spacing w:line="247" w:lineRule="auto"/>
      </w:pPr>
    </w:p>
    <w:p w14:paraId="07A8AF23" w14:textId="77777777" w:rsidR="00DA4625" w:rsidRDefault="00DA4625" w:rsidP="00C15C44">
      <w:pPr>
        <w:spacing w:line="247" w:lineRule="auto"/>
      </w:pPr>
    </w:p>
    <w:p w14:paraId="5E814EA3" w14:textId="4F7647A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Guidance in Decision-Making</w:t>
      </w:r>
    </w:p>
    <w:p w14:paraId="21B2B60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sought God’s guidance when faced with the daughters’ request, showing us the importance of seeking divine wisdom in our decisions. "If any of you lacks wisdom, let him ask of God, who gives generously to all without finding fault, and it will be given to him" (James 1:5). Let us rely on God’s wisdom to guide us in all our choices.</w:t>
      </w:r>
    </w:p>
    <w:p w14:paraId="5FFD28B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seek God's guidance when faced with difficult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guidance was crucial for Moses in appointing a successor?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about involving God in your decision-making process? </w:t>
      </w:r>
    </w:p>
    <w:p w14:paraId="39266F18"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816F24"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4B8BDF9D" w14:textId="77777777" w:rsidR="00DA4625" w:rsidRDefault="00DA4625" w:rsidP="00C15C44">
      <w:pPr>
        <w:spacing w:line="247" w:lineRule="auto"/>
        <w:rPr>
          <w:rFonts w:eastAsia="Times New Roman"/>
          <w:b/>
          <w:bCs/>
          <w:kern w:val="0"/>
          <w:sz w:val="21"/>
          <w:szCs w:val="21"/>
        </w:rPr>
      </w:pPr>
    </w:p>
    <w:p w14:paraId="0E0EF076" w14:textId="76919EF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Unity</w:t>
      </w:r>
    </w:p>
    <w:p w14:paraId="6E2B906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The daughters of </w:t>
      </w:r>
      <w:proofErr w:type="spellStart"/>
      <w:r w:rsidRPr="00F6333B">
        <w:rPr>
          <w:rFonts w:eastAsia="Times New Roman"/>
          <w:kern w:val="0"/>
          <w:sz w:val="21"/>
          <w:szCs w:val="21"/>
        </w:rPr>
        <w:t>Zelophehad</w:t>
      </w:r>
      <w:proofErr w:type="spellEnd"/>
      <w:r w:rsidRPr="00F6333B">
        <w:rPr>
          <w:rFonts w:eastAsia="Times New Roman"/>
          <w:kern w:val="0"/>
          <w:sz w:val="21"/>
          <w:szCs w:val="21"/>
        </w:rPr>
        <w:t xml:space="preserve"> approached Moses as a united front, demonstrating the power of unity in achieving a common goal. "How good and pleasant it is when brothers live together in harmony!" (Psalm 133:1). Unity strengthens our efforts and reflects the unity of the body of Christ. Let us work together in harmony to fulfill God’s purposes.</w:t>
      </w:r>
    </w:p>
    <w:p w14:paraId="184F4F0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unity in decision-making, like Moses and Eleazar, strengthen community leadership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collective support was crucial for </w:t>
      </w:r>
      <w:proofErr w:type="spellStart"/>
      <w:r w:rsidRPr="00F6333B">
        <w:rPr>
          <w:rFonts w:eastAsia="Times New Roman"/>
          <w:kern w:val="0"/>
          <w:sz w:val="21"/>
          <w:szCs w:val="21"/>
        </w:rPr>
        <w:t>Zelophehad's</w:t>
      </w:r>
      <w:proofErr w:type="spellEnd"/>
      <w:r w:rsidRPr="00F6333B">
        <w:rPr>
          <w:rFonts w:eastAsia="Times New Roman"/>
          <w:kern w:val="0"/>
          <w:sz w:val="21"/>
          <w:szCs w:val="21"/>
        </w:rPr>
        <w:t xml:space="preserve"> daughters' inheritance claim?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addressing community challenges or injustices? </w:t>
      </w:r>
    </w:p>
    <w:p w14:paraId="3596AAD0"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Provision for the Future</w:t>
      </w:r>
    </w:p>
    <w:p w14:paraId="7023B20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By granting the daughters their inheritance, God provided for their future and ensured their security. This reminds us that God is our provider, and He cares for our needs. "And my God will supply all your needs according to His glorious riches in Christ Jesus" (Philippians 4:19). We can trust in His provision for our lives.</w:t>
      </w:r>
    </w:p>
    <w:p w14:paraId="247250F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provision when facing uncertain future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align with God's plans for your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preparation and provision for future generations? </w:t>
      </w:r>
    </w:p>
    <w:p w14:paraId="55DD7A3B"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7140DC"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08B365D" w14:textId="77777777" w:rsidR="00DA4625" w:rsidRDefault="00DA4625" w:rsidP="00C15C44">
      <w:pPr>
        <w:spacing w:line="247" w:lineRule="auto"/>
        <w:rPr>
          <w:rFonts w:eastAsia="Times New Roman"/>
          <w:b/>
          <w:bCs/>
          <w:kern w:val="0"/>
          <w:sz w:val="21"/>
          <w:szCs w:val="21"/>
        </w:rPr>
      </w:pPr>
    </w:p>
    <w:p w14:paraId="509844FB" w14:textId="10D1ED59"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Obedience</w:t>
      </w:r>
    </w:p>
    <w:p w14:paraId="7C9B2EB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obeyed God’s command to grant the daughters their inheritance, demonstrating the importance of obedience to God’s instructions. "Blessed are those who hear the word of God and obey it" (Luke 11:28). Obedience to God’s Word brings blessings and aligns us with His will.</w:t>
      </w:r>
    </w:p>
    <w:p w14:paraId="685B308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principle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crucial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obedience that might influence your leadership or responsibilities? </w:t>
      </w:r>
    </w:p>
    <w:p w14:paraId="0D61074E"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Unchanging Nature</w:t>
      </w:r>
    </w:p>
    <w:p w14:paraId="5E61FC8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story in Numbers 27 reveals God’s consistent character—He is just, fair, and compassionate. "Jesus Christ is the same yesterday and today and forever" (Hebrews 13:8). We can take comfort in knowing that God’s nature does not change, and His promises remain steadfast. Let us hold fast to our faith in His unchanging love and grace.</w:t>
      </w:r>
    </w:p>
    <w:p w14:paraId="70217B91"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God's unchanging nature in Numbers 27 influence your decision-making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consistent character is important when facing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response in Numbers 27 about trusting His unchanging promises?</w:t>
      </w:r>
      <w:r w:rsidRPr="001B37DC">
        <w:br w:type="page"/>
      </w:r>
    </w:p>
    <w:p w14:paraId="4F8E502D"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28 Teaching Points and Bible Study Questions</w:t>
      </w:r>
    </w:p>
    <w:p w14:paraId="21A6BAC5" w14:textId="57B16F1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Consistency in Worship</w:t>
      </w:r>
    </w:p>
    <w:p w14:paraId="1457EB0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28 emphasizes the importance of regular worship, reminding us that our relationship with God requires consistency. The chapter outlines daily, weekly, and monthly offerings, illustrating that worship is not just a Sunday activity but a daily commitment. As it says in Numbers 28:3, "This is the offering made by fire that you are to present to the LORD: two unblemished year-old male lambs as a regular burnt offering each day." This teaches us to integrate worship into our daily routines, ensuring that our connection with God remains strong and vibrant.</w:t>
      </w:r>
    </w:p>
    <w:p w14:paraId="0BE09F7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daily rituals to maintain consistency in your personal worship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regular offerings were emphasized, and how can this apply to modern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worship remains consistent despite life's distractions? </w:t>
      </w:r>
    </w:p>
    <w:p w14:paraId="4351B6D3"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Sacrifice</w:t>
      </w:r>
    </w:p>
    <w:p w14:paraId="30DF916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Sacrifices in Numbers 28 symbolize dedication and surrender to God. While we no longer offer animal sacrifices, the principle remains: we are called to offer our lives as living sacrifices. Romans 12:1 </w:t>
      </w:r>
      <w:proofErr w:type="gramStart"/>
      <w:r w:rsidRPr="00F6333B">
        <w:rPr>
          <w:rFonts w:eastAsia="Times New Roman"/>
          <w:kern w:val="0"/>
          <w:sz w:val="21"/>
          <w:szCs w:val="21"/>
        </w:rPr>
        <w:t>echoes</w:t>
      </w:r>
      <w:proofErr w:type="gramEnd"/>
      <w:r w:rsidRPr="00F6333B">
        <w:rPr>
          <w:rFonts w:eastAsia="Times New Roman"/>
          <w:kern w:val="0"/>
          <w:sz w:val="21"/>
          <w:szCs w:val="21"/>
        </w:rPr>
        <w:t xml:space="preserve"> this, urging us to present our bodies as a living sacrifice, holy and pleasing to God. This daily act of surrender can transform our lives, aligning our actions with His will.</w:t>
      </w:r>
    </w:p>
    <w:p w14:paraId="0BD9BA3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regular sacrifices in your life strengthen your relationship with God and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consistency in sacrifices, and how can this apply to your daily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sacrifice in your routine to make more room for spiritual growth and service? </w:t>
      </w:r>
    </w:p>
    <w:p w14:paraId="2D816691"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AF6938"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4A933677" w14:textId="77777777" w:rsidR="00DA4625" w:rsidRDefault="00DA4625" w:rsidP="00C15C44">
      <w:pPr>
        <w:spacing w:line="247" w:lineRule="auto"/>
        <w:rPr>
          <w:rFonts w:eastAsia="Times New Roman"/>
          <w:b/>
          <w:bCs/>
          <w:kern w:val="0"/>
          <w:sz w:val="21"/>
          <w:szCs w:val="21"/>
        </w:rPr>
      </w:pPr>
    </w:p>
    <w:p w14:paraId="3ACA9B3D" w14:textId="2B6486C6"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Community Worship</w:t>
      </w:r>
    </w:p>
    <w:p w14:paraId="09B24E4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highlights communal offerings, underscoring the value of gathering together in worship. Hebrews 10:25 reminds us not to forsake assembling together. Worshiping as a community strengthens our faith and encourages us to support one another, creating a unified body of believers.</w:t>
      </w:r>
    </w:p>
    <w:p w14:paraId="1871A87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participating in community worship enhance your personal spiritual growth and understanding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is emphasized in Numbers 28,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more meaningful participation in your community's worship gatherings? </w:t>
      </w:r>
    </w:p>
    <w:p w14:paraId="5B590A04"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Remembering God's Provision</w:t>
      </w:r>
    </w:p>
    <w:p w14:paraId="01E2100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offerings in Numbers 28 serve as a reminder of God's provision. Each sacrifice acknowledges His blessings and faithfulness. By regularly reflecting on His goodness, we cultivate a heart of gratitude, which transforms our perspective and fuels our faith journey.</w:t>
      </w:r>
    </w:p>
    <w:p w14:paraId="588E78F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daily rituals to remember God's provision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regular offerings were important for remembering God's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gratitude for God's provision in challenging times? </w:t>
      </w:r>
    </w:p>
    <w:p w14:paraId="0B82879E"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141ECF"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3E872C32" w14:textId="77777777" w:rsidR="00DA4625" w:rsidRDefault="00DA4625" w:rsidP="00C15C44">
      <w:pPr>
        <w:spacing w:line="247" w:lineRule="auto"/>
        <w:rPr>
          <w:rFonts w:eastAsia="Times New Roman"/>
          <w:b/>
          <w:bCs/>
          <w:kern w:val="0"/>
          <w:sz w:val="21"/>
          <w:szCs w:val="21"/>
        </w:rPr>
      </w:pPr>
    </w:p>
    <w:p w14:paraId="6CC3AF6A" w14:textId="64EEF70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Leadership in Worship</w:t>
      </w:r>
    </w:p>
    <w:p w14:paraId="2A2D66E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28 shows the priests' role in leading worship, highlighting the importance of spiritual leadership. Leaders guide us in understanding and applying God's Word, helping us grow in faith. As 1 Timothy 4:12 encourages, leaders should set an example in speech, conduct, love, faith, and purity.</w:t>
      </w:r>
    </w:p>
    <w:p w14:paraId="1D4B9323" w14:textId="77777777" w:rsidR="00DA4625" w:rsidRDefault="00C15C44" w:rsidP="00C15C44">
      <w:pPr>
        <w:spacing w:line="247" w:lineRule="auto"/>
      </w:pPr>
      <w:r w:rsidRPr="00F6333B">
        <w:rPr>
          <w:rFonts w:eastAsia="Times New Roman"/>
          <w:kern w:val="0"/>
          <w:sz w:val="21"/>
          <w:szCs w:val="21"/>
        </w:rPr>
        <w:t>1. How can leaders today ensure worship remains a priority in their communities, as seen in Numbers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leadership is crucial for maintaining worship practices in a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modern leaders learn from Numbers 28 about organizing and prioritizing worship activities?</w:t>
      </w:r>
    </w:p>
    <w:p w14:paraId="135F9E9B" w14:textId="77777777" w:rsidR="00DA4625" w:rsidRDefault="00DA4625" w:rsidP="00C15C44">
      <w:pPr>
        <w:spacing w:line="247" w:lineRule="auto"/>
      </w:pPr>
    </w:p>
    <w:p w14:paraId="7CAED139" w14:textId="77777777" w:rsidR="00DA4625" w:rsidRDefault="00DA4625" w:rsidP="00C15C44">
      <w:pPr>
        <w:spacing w:line="247" w:lineRule="auto"/>
      </w:pPr>
    </w:p>
    <w:p w14:paraId="06DA90BE" w14:textId="77777777" w:rsidR="00DA4625" w:rsidRDefault="00DA4625" w:rsidP="00C15C44">
      <w:pPr>
        <w:spacing w:line="247" w:lineRule="auto"/>
      </w:pPr>
    </w:p>
    <w:p w14:paraId="19C4504B" w14:textId="599D6939"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Timing</w:t>
      </w:r>
    </w:p>
    <w:p w14:paraId="1B4919E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specific timing of offerings in Numbers 28 teaches us the importance of prioritizing God in our schedules. By setting aside dedicated time for prayer and reflection, we ensure that our relationship with God remains a priority, guiding our decisions and actions throughout the day.</w:t>
      </w:r>
    </w:p>
    <w:p w14:paraId="5E735F6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regular spiritual practices into your daily routine like the offerings in Numbers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specific timing for offerings,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prioritizing time for God from the structured offerings in Numbers 28? </w:t>
      </w:r>
    </w:p>
    <w:p w14:paraId="44D29D4D"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E6B16B"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47045C0" w14:textId="77777777" w:rsidR="00DA4625" w:rsidRDefault="00DA4625" w:rsidP="00C15C44">
      <w:pPr>
        <w:spacing w:line="247" w:lineRule="auto"/>
        <w:rPr>
          <w:rFonts w:eastAsia="Times New Roman"/>
          <w:b/>
          <w:bCs/>
          <w:kern w:val="0"/>
          <w:sz w:val="21"/>
          <w:szCs w:val="21"/>
        </w:rPr>
      </w:pPr>
    </w:p>
    <w:p w14:paraId="0B20AE65" w14:textId="623132A1"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Holiness of God</w:t>
      </w:r>
    </w:p>
    <w:p w14:paraId="7FCF0B5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detailed instructions for offerings remind us of God's holiness and the reverence He deserves. Numbers 28:2 states, "Command the Israelites and say to them: See that you present to Me at its appointed time the food for My offerings by fire, as a pleasing aroma to Me." This reverence should permeate our worship, inspiring awe and deep respect for our Creator.</w:t>
      </w:r>
    </w:p>
    <w:p w14:paraId="44F300B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daily practices to honor God's holiness in your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specific offerings to maintain holiness, and how can this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worship reflects God's holiness in your community? </w:t>
      </w:r>
    </w:p>
    <w:p w14:paraId="396F4CEA"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Obedience</w:t>
      </w:r>
    </w:p>
    <w:p w14:paraId="7DE67E1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Obedience to God's commands, as seen in Numbers 28, brings joy and fulfillment. When we align our lives with His Word, we experience the peace and joy that come from living according to His design. John 15:10-11 reminds us that keeping His commandments leads to complete joy.</w:t>
      </w:r>
    </w:p>
    <w:p w14:paraId="0E7FB3A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regular offerings in your life bring joy and deepen your relationship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in small, daily actions can lead to greater joy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find joy in following God's commands, even when they seem routine? </w:t>
      </w:r>
    </w:p>
    <w:p w14:paraId="0A0B9211"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36F9DA"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6187936" w14:textId="77777777" w:rsidR="00DA4625" w:rsidRDefault="00DA4625" w:rsidP="00C15C44">
      <w:pPr>
        <w:spacing w:line="247" w:lineRule="auto"/>
        <w:rPr>
          <w:rFonts w:eastAsia="Times New Roman"/>
          <w:b/>
          <w:bCs/>
          <w:kern w:val="0"/>
          <w:sz w:val="21"/>
          <w:szCs w:val="21"/>
        </w:rPr>
      </w:pPr>
    </w:p>
    <w:p w14:paraId="541B3D1F" w14:textId="4B1BD71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Reminder of Redemption</w:t>
      </w:r>
    </w:p>
    <w:p w14:paraId="34049DF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offerings in Numbers 28 foreshadow the ultimate sacrifice of Jesus Christ. Each sacrifice points to the redemption we have through His death and resurrection. This reminder of redemption encourages us to live in the freedom and grace that Christ provides, sharing His love with others.</w:t>
      </w:r>
    </w:p>
    <w:p w14:paraId="302DB09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regular reminders of redemption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consistent offerings as a reminder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your redemption in everyday life? </w:t>
      </w:r>
    </w:p>
    <w:p w14:paraId="63DBE40C"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Holistic Worship</w:t>
      </w:r>
    </w:p>
    <w:p w14:paraId="05C888B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Numbers 28 teaches us that worship involves every aspect of our lives. It's not just about rituals but about living a life that honors God in all we do. Colossians 3:17 encourages us to do everything in the name of the Lord Jesus, giving thanks to God the Father through Him. This holistic approach to worship transforms our daily routines into acts of devotion.</w:t>
      </w:r>
    </w:p>
    <w:p w14:paraId="79326F1B"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daily rituals to enhance your holistic worship experience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offerings were emphasized, and how can this apply to modern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worship includes all aspects of your life, not just Sundays?</w:t>
      </w:r>
      <w:r w:rsidRPr="001B37DC">
        <w:br w:type="page"/>
      </w:r>
    </w:p>
    <w:p w14:paraId="1EDD64B5"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29 Teaching Points and Bible Study Questions</w:t>
      </w:r>
    </w:p>
    <w:p w14:paraId="2E6D3E02" w14:textId="73EEC1E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Regular Worship</w:t>
      </w:r>
    </w:p>
    <w:p w14:paraId="2FF0ACC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29 outlines a series of offerings and festivals, emphasizing the importance of regular worship. This chapter reminds us that worship is not just a Sunday activity but a daily commitment. As Hebrews 10:25 encourages, "Let us not neglect meeting together, as some have made a habit, but let us encourage one another." Regular worship keeps our hearts aligned with God’s will and strengthens our community.</w:t>
      </w:r>
    </w:p>
    <w:p w14:paraId="3F21A7F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regular worship practices from Numbers 29 influence your daily spiritual routine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worship is emphasized, and how can it impact your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Numbers 29 to enhance your personal commitment to regular worship? </w:t>
      </w:r>
    </w:p>
    <w:p w14:paraId="09355566"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Sacrifice</w:t>
      </w:r>
    </w:p>
    <w:p w14:paraId="5E19D30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detailed instructions for sacrifices in Numbers 29 highlight the significance of giving our best to God. Romans 12:1 urges us to "offer your bodies as living sacrifices, holy and pleasing to God." Sacrifice is not just about giving up something; it’s about dedicating our lives to God’s service, reflecting His love and grace in all we do.</w:t>
      </w:r>
    </w:p>
    <w:p w14:paraId="1FC20E3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practice of sacrifice in Numbers 29 inspire your personal acts of giving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specific sacrifices were required, and how does this relate to modern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sacrifices that applies to prioritizing spiritual practices in your life? </w:t>
      </w:r>
    </w:p>
    <w:p w14:paraId="409D053E"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29CEEE"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7DE2FD08" w14:textId="77777777" w:rsidR="00DA4625" w:rsidRDefault="00DA4625" w:rsidP="00C15C44">
      <w:pPr>
        <w:spacing w:line="247" w:lineRule="auto"/>
        <w:rPr>
          <w:rFonts w:eastAsia="Times New Roman"/>
          <w:b/>
          <w:bCs/>
          <w:kern w:val="0"/>
          <w:sz w:val="21"/>
          <w:szCs w:val="21"/>
        </w:rPr>
      </w:pPr>
    </w:p>
    <w:p w14:paraId="72A6FBF6" w14:textId="7EF45161"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Consistency</w:t>
      </w:r>
    </w:p>
    <w:p w14:paraId="0B1CF2D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repetition of offerings in Numbers 29 teaches us the power of consistency. Just as the Israelites were instructed to offer sacrifices regularly, we are called to consistently seek God’s presence. Galatians 6:9 reminds us, "Let us not grow weary in well-doing, for in due time we will reap a harvest if we do not give up."</w:t>
      </w:r>
    </w:p>
    <w:p w14:paraId="709E1B1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consistent rituals in your life enhance your spiritual growth and discipline?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consistency in worship was emphasized in Numbers 29, and how can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consistency in your daily spiritual practices amidst life's distractions? </w:t>
      </w:r>
    </w:p>
    <w:p w14:paraId="7C815501"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Celebration</w:t>
      </w:r>
    </w:p>
    <w:p w14:paraId="08A7150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29 is filled with festivals, reminding us of the joy found in celebrating God’s goodness. Psalm 100:2 encourages us to "serve the Lord with gladness; come into His presence with joyful songs." Celebrations are a time to reflect on God’s blessings and share His love with others.</w:t>
      </w:r>
    </w:p>
    <w:p w14:paraId="0CDF802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incorporate joy and gratitude into your daily celebrations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celebrations are important for fostering joy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celebrations reflect genuine joy and spiritual significance? </w:t>
      </w:r>
    </w:p>
    <w:p w14:paraId="387FBEEC"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43BA85"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2171127" w14:textId="77777777" w:rsidR="00DA4625" w:rsidRDefault="00DA4625" w:rsidP="00C15C44">
      <w:pPr>
        <w:spacing w:line="247" w:lineRule="auto"/>
        <w:rPr>
          <w:rFonts w:eastAsia="Times New Roman"/>
          <w:b/>
          <w:bCs/>
          <w:kern w:val="0"/>
          <w:sz w:val="21"/>
          <w:szCs w:val="21"/>
        </w:rPr>
      </w:pPr>
    </w:p>
    <w:p w14:paraId="7543DEE9" w14:textId="34573EF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Call to Holiness</w:t>
      </w:r>
    </w:p>
    <w:p w14:paraId="47CB77D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meticulous nature of the offerings in Numbers 29 underscores the call to holiness. 1 Peter 1:16 echoes this, saying, "Be holy, because I am holy." Holiness is about setting ourselves apart for God’s purposes, living in a way that honors Him in every aspect of our lives.</w:t>
      </w:r>
    </w:p>
    <w:p w14:paraId="71F6DE15" w14:textId="77777777" w:rsidR="00DA4625" w:rsidRDefault="00C15C44" w:rsidP="00C15C44">
      <w:pPr>
        <w:spacing w:line="247" w:lineRule="auto"/>
      </w:pPr>
      <w:r w:rsidRPr="00F6333B">
        <w:rPr>
          <w:rFonts w:eastAsia="Times New Roman"/>
          <w:kern w:val="0"/>
          <w:sz w:val="21"/>
          <w:szCs w:val="21"/>
        </w:rPr>
        <w:t>1. How can observing holy days in Numbers 29 inspire your daily commitment to holiness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specific offerings were required for holiness,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prioritize holiness in your routine, similar to the festivals in Numbers 29?</w:t>
      </w:r>
    </w:p>
    <w:p w14:paraId="313A5F0B" w14:textId="77777777" w:rsidR="00DA4625" w:rsidRDefault="00DA4625" w:rsidP="00C15C44">
      <w:pPr>
        <w:spacing w:line="247" w:lineRule="auto"/>
      </w:pPr>
    </w:p>
    <w:p w14:paraId="374271E8" w14:textId="77777777" w:rsidR="00DA4625" w:rsidRDefault="00DA4625" w:rsidP="00C15C44">
      <w:pPr>
        <w:spacing w:line="247" w:lineRule="auto"/>
      </w:pPr>
    </w:p>
    <w:p w14:paraId="491F5BD3" w14:textId="77777777" w:rsidR="00DA4625" w:rsidRDefault="00DA4625" w:rsidP="00C15C44">
      <w:pPr>
        <w:spacing w:line="247" w:lineRule="auto"/>
      </w:pPr>
    </w:p>
    <w:p w14:paraId="6DA534A4" w14:textId="0B18952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Community</w:t>
      </w:r>
    </w:p>
    <w:p w14:paraId="75E15E0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The communal aspect of the festivals in Numbers 29 highlights the importance of community. Ecclesiastes 4:9-10 reminds us, "Two are better than one... If either </w:t>
      </w:r>
      <w:proofErr w:type="gramStart"/>
      <w:r w:rsidRPr="00F6333B">
        <w:rPr>
          <w:rFonts w:eastAsia="Times New Roman"/>
          <w:kern w:val="0"/>
          <w:sz w:val="21"/>
          <w:szCs w:val="21"/>
        </w:rPr>
        <w:t>falls</w:t>
      </w:r>
      <w:proofErr w:type="gramEnd"/>
      <w:r w:rsidRPr="00F6333B">
        <w:rPr>
          <w:rFonts w:eastAsia="Times New Roman"/>
          <w:kern w:val="0"/>
          <w:sz w:val="21"/>
          <w:szCs w:val="21"/>
        </w:rPr>
        <w:t>, one can help the other up." Being part of a faith community provides support, encouragement, and accountability as we journey together in faith.</w:t>
      </w:r>
    </w:p>
    <w:p w14:paraId="61E031E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your community support each other in observing important traditions or rituals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gatherings are essential for spiritual growth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active participation in your community's spiritual practices? </w:t>
      </w:r>
    </w:p>
    <w:p w14:paraId="0B8DFFCC"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E4911F"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7D53DD7A" w14:textId="77777777" w:rsidR="00DA4625" w:rsidRDefault="00DA4625" w:rsidP="00C15C44">
      <w:pPr>
        <w:spacing w:line="247" w:lineRule="auto"/>
        <w:rPr>
          <w:rFonts w:eastAsia="Times New Roman"/>
          <w:b/>
          <w:bCs/>
          <w:kern w:val="0"/>
          <w:sz w:val="21"/>
          <w:szCs w:val="21"/>
        </w:rPr>
      </w:pPr>
    </w:p>
    <w:p w14:paraId="70E6D676" w14:textId="08A0010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Reminder of God’s Provision</w:t>
      </w:r>
    </w:p>
    <w:p w14:paraId="62BE568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offerings in Numbers 29 serve as a reminder of God’s provision. Philippians 4:19 assures us, "And my God will supply all your needs according to His glorious riches in Christ Jesus." Trusting in God’s provision allows us to live generously and with gratitude.</w:t>
      </w:r>
    </w:p>
    <w:p w14:paraId="3B09E44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regularly remind yourself of God's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remembrance of His provision through specific rituals and offerings?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gratitude for God's ongoing provision? </w:t>
      </w:r>
    </w:p>
    <w:p w14:paraId="0587B8AA"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Obedience</w:t>
      </w:r>
    </w:p>
    <w:p w14:paraId="42C3F3B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detailed instructions in Numbers 29 emphasize the necessity of obedience. John 14:15 states, "If you love Me, you will keep My commandments." Obedience is a demonstration of our love for God and our trust in His perfect plan for our lives.</w:t>
      </w:r>
    </w:p>
    <w:p w14:paraId="7268FEB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principles of obedience from Numbers 29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obedience is emphasized in Numbers 29, and how does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obedience in Numbers 29 to strengthen your own spiritual discipline? </w:t>
      </w:r>
    </w:p>
    <w:p w14:paraId="4CC843AB"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906DA7"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28BC197E" w14:textId="77777777" w:rsidR="00DA4625" w:rsidRDefault="00DA4625" w:rsidP="00C15C44">
      <w:pPr>
        <w:spacing w:line="247" w:lineRule="auto"/>
        <w:rPr>
          <w:rFonts w:eastAsia="Times New Roman"/>
          <w:b/>
          <w:bCs/>
          <w:kern w:val="0"/>
          <w:sz w:val="21"/>
          <w:szCs w:val="21"/>
        </w:rPr>
      </w:pPr>
    </w:p>
    <w:p w14:paraId="41012A91" w14:textId="5BCB7E6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Value of Reflection</w:t>
      </w:r>
    </w:p>
    <w:p w14:paraId="64CAE66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festivals in Numbers 29 provide opportunities for reflection. Psalm 46:10 encourages us to "Be still, and know that I am God." Taking time to reflect on God’s faithfulness helps us gain perspective and renew our commitment to Him.</w:t>
      </w:r>
    </w:p>
    <w:p w14:paraId="56F5BC3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regular reflection on past actions enhance your spiritual growth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reflection is emphasized in religious observances, and how can it impact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incorporate meaningful reflection into your routine for personal development? </w:t>
      </w:r>
    </w:p>
    <w:p w14:paraId="2C421F56"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Redemption</w:t>
      </w:r>
    </w:p>
    <w:p w14:paraId="7FB8F72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Ultimately, Numbers 29 points to the promise of redemption through Christ. Hebrews 9:12 tells us, "He entered the Most Holy Place once for all, not by the blood of goats and calves, but by His own blood, thus securing eternal redemption." The sacrifices foreshadow the ultimate sacrifice of Jesus, reminding us of the hope and salvation we have in Him.</w:t>
      </w:r>
    </w:p>
    <w:p w14:paraId="75EEE6B0"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observing the feasts in Numbers 29 deepen your understanding of God's promise of redemption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specific offerings in relation to redemption in Numbers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Israelites' rituals in Numbers 29 to apply in your spiritual journey?</w:t>
      </w:r>
      <w:r w:rsidRPr="001B37DC">
        <w:br w:type="page"/>
      </w:r>
    </w:p>
    <w:p w14:paraId="6914E572"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30 Teaching Points and Bible Study Questions</w:t>
      </w:r>
    </w:p>
    <w:p w14:paraId="61B33BD3" w14:textId="532AD0D6"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a Promise</w:t>
      </w:r>
    </w:p>
    <w:p w14:paraId="340AFFB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30:2, we read, "When a man makes a vow to the LORD or swears an oath to obligate himself by a pledge, he must not break his word; he must do everything he has promised." This verse reminds us of the importance of keeping our promises, especially those made to God. Our words hold weight, and fulfilling our commitments is a reflection of our integrity and faithfulness.</w:t>
      </w:r>
    </w:p>
    <w:p w14:paraId="250014A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your promises align with your values and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keeping promises is crucial in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handle situations where you might break a promise? </w:t>
      </w:r>
    </w:p>
    <w:p w14:paraId="0F25EF7E"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Authority</w:t>
      </w:r>
    </w:p>
    <w:p w14:paraId="3D61628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30 highlights the role of authority in the lives of individuals, particularly in verses 3-5, where a father has the authority to confirm or nullify his daughter's vows. This teaches us about the importance of respecting the authority figures in our lives, as they are placed there for our guidance and protection.</w:t>
      </w:r>
    </w:p>
    <w:p w14:paraId="5C0EBAC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authority in Numbers 30 influence your decision-making in family or work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authority is emphasized, and how can this be applied in modern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if you disagreed with an authority figure, based on principles from Numbers 30? </w:t>
      </w:r>
    </w:p>
    <w:p w14:paraId="3F6C7ED1"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3A4FFA"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350381F" w14:textId="77777777" w:rsidR="00DA4625" w:rsidRDefault="00DA4625" w:rsidP="00C15C44">
      <w:pPr>
        <w:spacing w:line="247" w:lineRule="auto"/>
        <w:rPr>
          <w:rFonts w:eastAsia="Times New Roman"/>
          <w:b/>
          <w:bCs/>
          <w:kern w:val="0"/>
          <w:sz w:val="21"/>
          <w:szCs w:val="21"/>
        </w:rPr>
      </w:pPr>
    </w:p>
    <w:p w14:paraId="3C1F376F" w14:textId="4E1B2B12"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Intent</w:t>
      </w:r>
    </w:p>
    <w:p w14:paraId="149E757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underscores the significance of our intentions when making vows. It's not just about the words we say, but the heart behind them. As believers, we are called to be sincere and thoughtful in our commitments, ensuring that our intentions align with God's will.</w:t>
      </w:r>
    </w:p>
    <w:p w14:paraId="1E0C3AE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the significance of intent in vows impact your daily decision-making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intent is crucial when making promises to others and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intentions align with your actions in personal and spiritual commitments? </w:t>
      </w:r>
    </w:p>
    <w:p w14:paraId="563C9B5D"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Accountability</w:t>
      </w:r>
    </w:p>
    <w:p w14:paraId="6E212AC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30:6-8 discusses the accountability between a husband and wife regarding vows. This illustrates the importance of accountability in our relationships, encouraging us to support and guide each other in our spiritual journeys.</w:t>
      </w:r>
    </w:p>
    <w:p w14:paraId="0972248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accountability in vows enhance trust and integrity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when making commitments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accountability in fulfilling promises to yourself and others? </w:t>
      </w:r>
    </w:p>
    <w:p w14:paraId="1CEE8A74"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1D3CEB"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2796DD3A" w14:textId="77777777" w:rsidR="00DA4625" w:rsidRDefault="00DA4625" w:rsidP="00C15C44">
      <w:pPr>
        <w:spacing w:line="247" w:lineRule="auto"/>
        <w:rPr>
          <w:rFonts w:eastAsia="Times New Roman"/>
          <w:b/>
          <w:bCs/>
          <w:kern w:val="0"/>
          <w:sz w:val="21"/>
          <w:szCs w:val="21"/>
        </w:rPr>
      </w:pPr>
    </w:p>
    <w:p w14:paraId="7AEF1C09" w14:textId="3DB6C456"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Communication</w:t>
      </w:r>
    </w:p>
    <w:p w14:paraId="421387C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Effective communication is key, as seen in the interactions between family members in this chapter. Open and honest dialogue helps prevent misunderstandings and ensures that everyone is on the same page, fostering harmony and unity.</w:t>
      </w:r>
    </w:p>
    <w:p w14:paraId="1C922F1D" w14:textId="77777777" w:rsidR="00DA4625" w:rsidRDefault="00C15C44" w:rsidP="00C15C44">
      <w:pPr>
        <w:spacing w:line="247" w:lineRule="auto"/>
      </w:pPr>
      <w:r w:rsidRPr="00F6333B">
        <w:rPr>
          <w:rFonts w:eastAsia="Times New Roman"/>
          <w:kern w:val="0"/>
          <w:sz w:val="21"/>
          <w:szCs w:val="21"/>
        </w:rPr>
        <w:t>1. How can clear communication prevent misunderstandings in commitments, as seen in Numbers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vows and promises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the role of listening in effective communication from Numbers 30?</w:t>
      </w:r>
    </w:p>
    <w:p w14:paraId="654F7E73" w14:textId="77777777" w:rsidR="00DA4625" w:rsidRDefault="00DA4625" w:rsidP="00C15C44">
      <w:pPr>
        <w:spacing w:line="247" w:lineRule="auto"/>
      </w:pPr>
    </w:p>
    <w:p w14:paraId="2B15BD42" w14:textId="77777777" w:rsidR="00DA4625" w:rsidRDefault="00DA4625" w:rsidP="00C15C44">
      <w:pPr>
        <w:spacing w:line="247" w:lineRule="auto"/>
      </w:pPr>
    </w:p>
    <w:p w14:paraId="3639B00C" w14:textId="77777777" w:rsidR="00DA4625" w:rsidRDefault="00DA4625" w:rsidP="00C15C44">
      <w:pPr>
        <w:spacing w:line="247" w:lineRule="auto"/>
      </w:pPr>
    </w:p>
    <w:p w14:paraId="6D86403A" w14:textId="7C0A67B6"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Principle of Submission</w:t>
      </w:r>
    </w:p>
    <w:p w14:paraId="525AE90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Submission is a recurring theme in Numbers 30, particularly in the context of family dynamics. This principle teaches us to submit to one another out of reverence for Christ, as stated in Ephesians 5:21, fostering a spirit of humility and cooperation.</w:t>
      </w:r>
    </w:p>
    <w:p w14:paraId="04AAC15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submission in Numbers 30 influence your commitments in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submission is emphasized in vows, and how does it apply to modern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Numbers 30 about balancing personal freedom and responsibility in commitments? </w:t>
      </w:r>
    </w:p>
    <w:p w14:paraId="149107DC"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F063C7"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338DBC71" w14:textId="77777777" w:rsidR="00DA4625" w:rsidRDefault="00DA4625" w:rsidP="00C15C44">
      <w:pPr>
        <w:spacing w:line="247" w:lineRule="auto"/>
        <w:rPr>
          <w:rFonts w:eastAsia="Times New Roman"/>
          <w:b/>
          <w:bCs/>
          <w:kern w:val="0"/>
          <w:sz w:val="21"/>
          <w:szCs w:val="21"/>
        </w:rPr>
      </w:pPr>
    </w:p>
    <w:p w14:paraId="25C7A329" w14:textId="0530934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Consequences of Rash Decisions</w:t>
      </w:r>
    </w:p>
    <w:p w14:paraId="76CB281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warns against making rash vows without considering the consequences. This serves as a reminder to be prudent and deliberate in our decisions, seeking God's wisdom and guidance before making commitments.</w:t>
      </w:r>
    </w:p>
    <w:p w14:paraId="6ACE168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thoughtful decision-making to avoid the consequences of rash vows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seek counsel before making significant commitments or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evaluate the potential impact of your decisions on others? </w:t>
      </w:r>
    </w:p>
    <w:p w14:paraId="7F424161"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Obedience</w:t>
      </w:r>
    </w:p>
    <w:p w14:paraId="2BD3237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Obedience to God's commands brings blessings, as demonstrated throughout Scripture. Numbers 30 encourages us to be obedient in fulfilling our vows, trusting that God honors our faithfulness and rewards our obedience.</w:t>
      </w:r>
    </w:p>
    <w:p w14:paraId="5E0393F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obedience to commitments enhance your relationships and trust with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vows is emphasized as a blessing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honor your promises consistently? </w:t>
      </w:r>
    </w:p>
    <w:p w14:paraId="41669047"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9C8B50"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2349D993" w14:textId="77777777" w:rsidR="00DA4625" w:rsidRDefault="00DA4625" w:rsidP="00C15C44">
      <w:pPr>
        <w:spacing w:line="247" w:lineRule="auto"/>
        <w:rPr>
          <w:rFonts w:eastAsia="Times New Roman"/>
          <w:b/>
          <w:bCs/>
          <w:kern w:val="0"/>
          <w:sz w:val="21"/>
          <w:szCs w:val="21"/>
        </w:rPr>
      </w:pPr>
    </w:p>
    <w:p w14:paraId="4A507CD7" w14:textId="1D9975D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Grace of Forgiveness</w:t>
      </w:r>
    </w:p>
    <w:p w14:paraId="0CD2259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While the chapter emphasizes the importance of keeping vows, it also points to the grace of forgiveness. When we fall short, we can seek God's forgiveness and strive to do better, knowing that His mercies are new every morning (Lamentations 3:22-23).</w:t>
      </w:r>
    </w:p>
    <w:p w14:paraId="74F8D16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vows in Numbers 30 deepen your appreciation for the grace of forgiveness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extend forgiveness when someone breaks a promise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our own broken vows help us offer grace and forgiveness to others? </w:t>
      </w:r>
    </w:p>
    <w:p w14:paraId="0885EABC"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Reflect Christ</w:t>
      </w:r>
    </w:p>
    <w:p w14:paraId="148AD61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Ultimately, Numbers 30 calls us to reflect Christ in our words and actions. By keeping our promises and living with integrity, we bear witness to the transformative power of the Gospel, drawing others to the hope and salvation found in Jesus Christ.</w:t>
      </w:r>
    </w:p>
    <w:p w14:paraId="2D43CEC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These lessons from Numbers 30 remind us of the profound impact our words and commitments can have, encouraging us to live lives that honor God and reflect His love to the world.</w:t>
      </w:r>
    </w:p>
    <w:p w14:paraId="1D607865"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reflect Christ in honoring commitments, as seen in Numbers 30's emphasis on vows?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Christ involves integrity in our promises, similar to the vows in Numbers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words and actions consistently reflect Christ's character in daily life?</w:t>
      </w:r>
      <w:r w:rsidRPr="001B37DC">
        <w:br w:type="page"/>
      </w:r>
    </w:p>
    <w:p w14:paraId="18F774D7"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31 Teaching Points and Bible Study Questions</w:t>
      </w:r>
    </w:p>
    <w:p w14:paraId="684A0DC8" w14:textId="632C9F89"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Obedience to God's Commands</w:t>
      </w:r>
    </w:p>
    <w:p w14:paraId="7BFF9BE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31, we see the Israelites following God's specific instructions to take vengeance on the Midianites. This chapter reminds us of the importance of obedience to God's commands, even when they are challenging. As it is written, "The LORD said to Moses, 'Take vengeance on the Midianites for the Israelites'" (Numbers 31:1-2). Obedience is a key aspect of our faith journey, and it leads to blessings and fulfillment of God's promises.</w:t>
      </w:r>
    </w:p>
    <w:p w14:paraId="180CDC7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obedience to God's commands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in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daily actions with God's commands? </w:t>
      </w:r>
    </w:p>
    <w:p w14:paraId="40736CB8"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271EA95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as a leader, exemplifies the importance of guiding others according to God's will. He instructs the Israelites and ensures they follow through with God's plan. Leadership is about serving others and pointing them towards God's truth. "Moses sent them into battle, a thousand from each tribe, along with Phinehas son of Eleazar the priest" (Numbers 31:6). Effective leadership is rooted in faith and commitment to God's directives.</w:t>
      </w:r>
    </w:p>
    <w:p w14:paraId="5E53F21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leaders balance justice and mercy when making difficult decisions like those in Numbers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qualities in leadership are essential when facing moral and ethical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for leaders to seek guidance and accountability in their decision-making processes? </w:t>
      </w:r>
    </w:p>
    <w:p w14:paraId="5F6614AE"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892082"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7E9C594" w14:textId="77777777" w:rsidR="00DA4625" w:rsidRDefault="00DA4625" w:rsidP="00C15C44">
      <w:pPr>
        <w:spacing w:line="247" w:lineRule="auto"/>
        <w:rPr>
          <w:rFonts w:eastAsia="Times New Roman"/>
          <w:b/>
          <w:bCs/>
          <w:kern w:val="0"/>
          <w:sz w:val="21"/>
          <w:szCs w:val="21"/>
        </w:rPr>
      </w:pPr>
    </w:p>
    <w:p w14:paraId="557AEA4B" w14:textId="6EB103C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Unity</w:t>
      </w:r>
    </w:p>
    <w:p w14:paraId="677B10D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success in battle was a result of their unity and collective effort. When God's people come together with a common purpose, great things can be achieved. "They fought against Midian, as the LORD had commanded Moses, and they killed every male" (Numbers 31:7). Unity in the body of Christ is essential for advancing God's kingdom on earth.</w:t>
      </w:r>
    </w:p>
    <w:p w14:paraId="774200E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unity in your community lead to achieving common goals, as seen in Numbers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the Israelites' success in Numbers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team or group today? </w:t>
      </w:r>
    </w:p>
    <w:p w14:paraId="3A28FD2D"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518572C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The chapter highlights the consequences of sin, as the Midianites faced judgment for leading Israel into idolatry and immorality. This serves as a sobering reminder that sin has serious repercussions. "They also killed Balaam son of </w:t>
      </w:r>
      <w:proofErr w:type="spellStart"/>
      <w:r w:rsidRPr="00F6333B">
        <w:rPr>
          <w:rFonts w:eastAsia="Times New Roman"/>
          <w:kern w:val="0"/>
          <w:sz w:val="21"/>
          <w:szCs w:val="21"/>
        </w:rPr>
        <w:t>Beor</w:t>
      </w:r>
      <w:proofErr w:type="spellEnd"/>
      <w:r w:rsidRPr="00F6333B">
        <w:rPr>
          <w:rFonts w:eastAsia="Times New Roman"/>
          <w:kern w:val="0"/>
          <w:sz w:val="21"/>
          <w:szCs w:val="21"/>
        </w:rPr>
        <w:t xml:space="preserve"> with the sword" (Numbers 31:8). We are called to live righteously and avoid the pitfalls of sin.</w:t>
      </w:r>
    </w:p>
    <w:p w14:paraId="0791F8F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the consequences of sin in Numbers 31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sin's consequences is crucial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repeating past mistakes highlighted in Numbers 31? </w:t>
      </w:r>
    </w:p>
    <w:p w14:paraId="7CD0FE6F"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F372CC"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7BF1D8F4" w14:textId="77777777" w:rsidR="00DA4625" w:rsidRDefault="00DA4625" w:rsidP="00C15C44">
      <w:pPr>
        <w:spacing w:line="247" w:lineRule="auto"/>
        <w:rPr>
          <w:rFonts w:eastAsia="Times New Roman"/>
          <w:b/>
          <w:bCs/>
          <w:kern w:val="0"/>
          <w:sz w:val="21"/>
          <w:szCs w:val="21"/>
        </w:rPr>
      </w:pPr>
    </w:p>
    <w:p w14:paraId="0608008F" w14:textId="0787B32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Purity</w:t>
      </w:r>
    </w:p>
    <w:p w14:paraId="7C0A1A9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After the battle, the Israelites were instructed to purify themselves and their belongings. This underscores the significance of spiritual and physical purity in our lives. "You must purify yourselves and your captives on the third day and the seventh day" (Numbers 31:19). Purity is essential for maintaining a close relationship with God.</w:t>
      </w:r>
    </w:p>
    <w:p w14:paraId="7EDB6582" w14:textId="77777777" w:rsidR="00DA4625" w:rsidRDefault="00C15C44" w:rsidP="00C15C44">
      <w:pPr>
        <w:spacing w:line="247" w:lineRule="auto"/>
      </w:pPr>
      <w:r w:rsidRPr="00F6333B">
        <w:rPr>
          <w:rFonts w:eastAsia="Times New Roman"/>
          <w:kern w:val="0"/>
          <w:sz w:val="21"/>
          <w:szCs w:val="21"/>
        </w:rPr>
        <w:t>1. How can you maintain purity in your daily life amidst modern distractions and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purity was emphasized in Numbers 31, and how is it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purity in your thoughts and actions?</w:t>
      </w:r>
    </w:p>
    <w:p w14:paraId="357E1B0A" w14:textId="77777777" w:rsidR="00DA4625" w:rsidRDefault="00DA4625" w:rsidP="00C15C44">
      <w:pPr>
        <w:spacing w:line="247" w:lineRule="auto"/>
      </w:pPr>
    </w:p>
    <w:p w14:paraId="4CFC7878" w14:textId="77777777" w:rsidR="00DA4625" w:rsidRDefault="00DA4625" w:rsidP="00C15C44">
      <w:pPr>
        <w:spacing w:line="247" w:lineRule="auto"/>
      </w:pPr>
    </w:p>
    <w:p w14:paraId="676DB0BF" w14:textId="77777777" w:rsidR="00DA4625" w:rsidRDefault="00DA4625" w:rsidP="00C15C44">
      <w:pPr>
        <w:spacing w:line="247" w:lineRule="auto"/>
      </w:pPr>
    </w:p>
    <w:p w14:paraId="12C1A07C" w14:textId="0CA66B43"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Principle of Restitution</w:t>
      </w:r>
    </w:p>
    <w:p w14:paraId="2936682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division of the spoils of war illustrates the principle of restitution and fairness. God instructed Moses to divide the plunder between the soldiers and the community, ensuring everyone received their due share. "Divide the captives and plunder between the soldiers who fought the battle and the rest of the congregation" (Numbers 31:27). This teaches us about justice and equitable distribution.</w:t>
      </w:r>
    </w:p>
    <w:p w14:paraId="27464F0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principle of restitution in Numbers 31 guide your actions in resolving conflicts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restitution is important in maintaining community trust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restitution when you've wronged someone? </w:t>
      </w:r>
    </w:p>
    <w:p w14:paraId="0108D795" w14:textId="77777777" w:rsidR="00DA4625" w:rsidRDefault="00C15C44" w:rsidP="00DA462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293646"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D6F534A" w14:textId="77777777" w:rsidR="00DA4625" w:rsidRDefault="00DA4625" w:rsidP="00DA4625">
      <w:pPr>
        <w:spacing w:line="247" w:lineRule="auto"/>
        <w:rPr>
          <w:rFonts w:eastAsia="Times New Roman"/>
          <w:b/>
          <w:bCs/>
          <w:kern w:val="0"/>
          <w:sz w:val="21"/>
          <w:szCs w:val="21"/>
        </w:rPr>
      </w:pPr>
    </w:p>
    <w:p w14:paraId="4F517AA1" w14:textId="101414D1" w:rsidR="00C15C44" w:rsidRPr="00DA4625" w:rsidRDefault="00C15C44" w:rsidP="00DA4625">
      <w:pPr>
        <w:spacing w:line="247" w:lineRule="auto"/>
        <w:rPr>
          <w:rFonts w:eastAsia="Times New Roman"/>
          <w:b/>
          <w:bCs/>
          <w:kern w:val="0"/>
          <w:sz w:val="21"/>
          <w:szCs w:val="21"/>
        </w:rPr>
      </w:pPr>
      <w:r w:rsidRPr="00F6333B">
        <w:rPr>
          <w:rFonts w:eastAsia="Times New Roman"/>
          <w:b/>
          <w:bCs/>
          <w:kern w:val="0"/>
          <w:sz w:val="21"/>
          <w:szCs w:val="21"/>
        </w:rPr>
        <w:t>The Role of Intercession</w:t>
      </w:r>
    </w:p>
    <w:p w14:paraId="03DA653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Phinehas, the priest, played a crucial role in the battle by carrying the holy articles and the trumpets for signaling. This highlights the power of intercession and the importance of spiritual support in our endeavors. "Phinehas son of Eleazar the priest, who took with him the holy articles and the trumpets for signaling" (Numbers 31:6). Prayer and intercession are vital components of our spiritual warfare.</w:t>
      </w:r>
    </w:p>
    <w:p w14:paraId="6C69594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intercession influence outcomes in challenging situations you face today, similar to Numbers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was crucial in Numbers 31, and how can it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role of intercession in Numbers 31 to improve your community relationships? </w:t>
      </w:r>
    </w:p>
    <w:p w14:paraId="2091D288"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Accountability</w:t>
      </w:r>
    </w:p>
    <w:p w14:paraId="15465CA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held the Israelites accountable for their actions, ensuring they adhered to God's instructions. Accountability is essential for spiritual growth and maintaining integrity. "Moses was angry with the officers of the army—the commanders of thousands and commanders of hundreds—who returned from the battle" (Numbers 31:14). We must hold ourselves and others accountable to God's standards.</w:t>
      </w:r>
    </w:p>
    <w:p w14:paraId="475C99A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accountability in your community mirror the responsibilities seen in Numbers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in maintaining integrity and trust within a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accountability in your personal and professional relationships? </w:t>
      </w:r>
    </w:p>
    <w:p w14:paraId="0E8DD377"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938D48"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1CF864E" w14:textId="77777777" w:rsidR="00DA4625" w:rsidRDefault="00DA4625" w:rsidP="00C15C44">
      <w:pPr>
        <w:spacing w:line="247" w:lineRule="auto"/>
        <w:rPr>
          <w:rFonts w:eastAsia="Times New Roman"/>
          <w:b/>
          <w:bCs/>
          <w:kern w:val="0"/>
          <w:sz w:val="21"/>
          <w:szCs w:val="21"/>
        </w:rPr>
      </w:pPr>
    </w:p>
    <w:p w14:paraId="467F7D99" w14:textId="4D9FAD7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Offering</w:t>
      </w:r>
    </w:p>
    <w:p w14:paraId="24023FE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made offerings to the Lord from the spoils of war, demonstrating gratitude and reverence. Offering is an act of worship and acknowledgment of God's provision. "From the soldiers who fought in the battle, set apart as tribute for the LORD one out of every five hundred" (Numbers 31:28). Our offerings reflect our trust in God's faithfulness.</w:t>
      </w:r>
    </w:p>
    <w:p w14:paraId="055B762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act of offering in Numbers 31 influence your approach to giving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offerings were significant in maintaining community and faith in Numbers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offerings in Numbers 31 to apply in your personal spiritual practices? </w:t>
      </w:r>
    </w:p>
    <w:p w14:paraId="20CFED0A"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63C567A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Throughout the chapter, God's presence and guidance are evident, assuring the Israelites of victory and protection. This reminds us that God is always with us, guiding and supporting us in our endeavors. "The LORD said to Moses" (Numbers 31:1) is a testament to His constant communication and involvement in our lives. We can find peace and confidence in knowing that God is with us every step of the way.</w:t>
      </w:r>
    </w:p>
    <w:p w14:paraId="27277041"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rely on God's presence in challenging situations like those in Numbers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the Israelites' victory,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ensure you feel assured of God's presence in your life?</w:t>
      </w:r>
      <w:r w:rsidRPr="001B37DC">
        <w:br w:type="page"/>
      </w:r>
    </w:p>
    <w:p w14:paraId="2F0A32A0"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32 Teaching Points and Bible Study Questions</w:t>
      </w:r>
    </w:p>
    <w:p w14:paraId="3544E2C4" w14:textId="11601569"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Keeping Promises</w:t>
      </w:r>
    </w:p>
    <w:p w14:paraId="2EBC4D5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32, the tribes of Reuben and Gad make a promise to Moses to help the other Israelites conquer the Promised Land before settling in the land east of the Jordan. This teaches us the importance of keeping our promises and commitments. As it is written, "If a man makes a vow to the LORD or swears an oath to bind himself by a pledge, he must not break his word; he must do everything he has promised" (Numbers 30:2). Our word should be our bond, reflecting the faithfulness of God in our lives.</w:t>
      </w:r>
    </w:p>
    <w:p w14:paraId="08F0288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you keep promises in challenging situations like the tribes in Numbers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keeping promises is crucial for maintaining trust in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breaking promises, similar to the commitment in Numbers 32? </w:t>
      </w:r>
    </w:p>
    <w:p w14:paraId="004E6FD3"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Unity and Cooperation</w:t>
      </w:r>
    </w:p>
    <w:p w14:paraId="5C24A36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tribes of Reuben and Gad initially wanted to settle without helping their fellow Israelites. Moses reminded them of the need for unity and cooperation, emphasizing that they must not abandon their brothers. This lesson is a reminder that we are stronger together, and as the body of Christ, we are called to support one another in our spiritual journey.</w:t>
      </w:r>
    </w:p>
    <w:p w14:paraId="049D97A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promote unity and cooperation in your community when faced with differing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essential for achieving common goals in a group setting?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cooperation when working with others who have different perspectives? </w:t>
      </w:r>
    </w:p>
    <w:p w14:paraId="6ECD0AF0"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86E7BC"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2CA7D24" w14:textId="77777777" w:rsidR="00DA4625" w:rsidRDefault="00DA4625" w:rsidP="00C15C44">
      <w:pPr>
        <w:spacing w:line="247" w:lineRule="auto"/>
        <w:rPr>
          <w:rFonts w:eastAsia="Times New Roman"/>
          <w:b/>
          <w:bCs/>
          <w:kern w:val="0"/>
          <w:sz w:val="21"/>
          <w:szCs w:val="21"/>
        </w:rPr>
      </w:pPr>
    </w:p>
    <w:p w14:paraId="2CCF1BB0" w14:textId="7374CC32"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Consequences of Selfishness</w:t>
      </w:r>
    </w:p>
    <w:p w14:paraId="2065EFC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warns the tribes that their selfish desires could lead to sin and consequences for the entire community. Numbers 32:23 states, "But if you do not do this, you will certainly sin against the LORD, and you may be sure that your sin will find you out." This serves as a powerful reminder that our actions affect not only ourselves but also those around us.</w:t>
      </w:r>
    </w:p>
    <w:p w14:paraId="01AB772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prioritizing personal desires over communal needs impact relationships within your community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considering others' needs before your own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self-interest sometimes lead to unintended negative consequences for those around you? </w:t>
      </w:r>
    </w:p>
    <w:p w14:paraId="2A0734A4"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 in Accountability</w:t>
      </w:r>
    </w:p>
    <w:p w14:paraId="717B3BC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acts as a leader who holds the tribes accountable for their promises. This highlights the importance of godly leadership in guiding and correcting us when we stray. Leaders in our lives, whether pastors, mentors, or friends, help us stay on the path of righteousness and fulfill our commitments.</w:t>
      </w:r>
    </w:p>
    <w:p w14:paraId="1FB0A3E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leaders ensure accountability while respecting individual autonomy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maintaining trust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approach to addressing concerns and ensuring commitments are fulfilled? </w:t>
      </w:r>
    </w:p>
    <w:p w14:paraId="7DBEB530"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DC5DD0"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3EEE6BFC" w14:textId="77777777" w:rsidR="00DA4625" w:rsidRDefault="00DA4625" w:rsidP="00C15C44">
      <w:pPr>
        <w:spacing w:line="247" w:lineRule="auto"/>
        <w:rPr>
          <w:rFonts w:eastAsia="Times New Roman"/>
          <w:b/>
          <w:bCs/>
          <w:kern w:val="0"/>
          <w:sz w:val="21"/>
          <w:szCs w:val="21"/>
        </w:rPr>
      </w:pPr>
    </w:p>
    <w:p w14:paraId="568D66C8" w14:textId="2107AFC2"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Blessing of Obedience</w:t>
      </w:r>
    </w:p>
    <w:p w14:paraId="09ACDC8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When the tribes agree to fulfill their promise, they receive Moses' blessing to settle in the land they desired. This illustrates the blessing that comes from obedience to God's will. As Jesus said, "Blessed rather are those who hear the word of God and obey it" (Luke 11:28). Obedience brings peace and fulfillment.</w:t>
      </w:r>
    </w:p>
    <w:p w14:paraId="2070DC2C" w14:textId="77777777" w:rsidR="00DA4625" w:rsidRDefault="00C15C44" w:rsidP="00C15C44">
      <w:pPr>
        <w:spacing w:line="247" w:lineRule="auto"/>
      </w:pPr>
      <w:r w:rsidRPr="00F6333B">
        <w:rPr>
          <w:rFonts w:eastAsia="Times New Roman"/>
          <w:kern w:val="0"/>
          <w:sz w:val="21"/>
          <w:szCs w:val="21"/>
        </w:rPr>
        <w:t>1. How can obedience to God's commands lead to blessings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receiving God's promises and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obedience in challenging situations?</w:t>
      </w:r>
    </w:p>
    <w:p w14:paraId="413F4E04" w14:textId="77777777" w:rsidR="00DA4625" w:rsidRDefault="00DA4625" w:rsidP="00C15C44">
      <w:pPr>
        <w:spacing w:line="247" w:lineRule="auto"/>
      </w:pPr>
    </w:p>
    <w:p w14:paraId="1859C848" w14:textId="77777777" w:rsidR="00DA4625" w:rsidRDefault="00DA4625" w:rsidP="00C15C44">
      <w:pPr>
        <w:spacing w:line="247" w:lineRule="auto"/>
      </w:pPr>
    </w:p>
    <w:p w14:paraId="1038F451" w14:textId="77777777" w:rsidR="00DA4625" w:rsidRDefault="00DA4625" w:rsidP="00C15C44">
      <w:pPr>
        <w:spacing w:line="247" w:lineRule="auto"/>
      </w:pPr>
    </w:p>
    <w:p w14:paraId="357BA762" w14:textId="476531EC"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Faithful Action</w:t>
      </w:r>
    </w:p>
    <w:p w14:paraId="63D13B5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tribes of Reuben and Gad demonstrate faith by taking action to support their fellow Israelites. Faith is not just belief but is shown through our actions. James 2:17 reminds us, "So too, faith by itself, if it does not result in action, is dead". Our faith should be evident in how we live and serve others.</w:t>
      </w:r>
    </w:p>
    <w:p w14:paraId="6CDE18D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demonstrate faithful action in your community like the tribes in Numbers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 action is crucial for achieving collective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faith commitments? </w:t>
      </w:r>
    </w:p>
    <w:p w14:paraId="79F6E904"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41A0B6"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332A72FA" w14:textId="77777777" w:rsidR="00DA4625" w:rsidRDefault="00DA4625" w:rsidP="00C15C44">
      <w:pPr>
        <w:spacing w:line="247" w:lineRule="auto"/>
        <w:rPr>
          <w:rFonts w:eastAsia="Times New Roman"/>
          <w:b/>
          <w:bCs/>
          <w:kern w:val="0"/>
          <w:sz w:val="21"/>
          <w:szCs w:val="21"/>
        </w:rPr>
      </w:pPr>
    </w:p>
    <w:p w14:paraId="1F6B348A" w14:textId="51BF4E4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Inheritance</w:t>
      </w:r>
    </w:p>
    <w:p w14:paraId="6ECB5C8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land east of the Jordan was an inheritance for the tribes of Reuben and Gad. This reminds us of the spiritual inheritance we have in Christ. Ephesians 1:11 states, "In Him we were also chosen as God’s own, having been predestined according to the plan of Him who works out everything by the counsel of His will". Our inheritance is eternal and secure in Him.</w:t>
      </w:r>
    </w:p>
    <w:p w14:paraId="0AA9DBC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inheritance in Numbers 32 influence your perspective on spiritual and familial legacies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tribes prioritized land inheritance, and how does this apply to your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tribes' negotiation about inheritance that applies to your life decisions? </w:t>
      </w:r>
    </w:p>
    <w:p w14:paraId="3160F2E7"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Clear Communication</w:t>
      </w:r>
    </w:p>
    <w:p w14:paraId="6F5355B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and the tribes engage in clear communication to ensure mutual understanding and agreement. This teaches us the importance of communicating clearly and honestly in our relationships. Proverbs 15:1 says, "A gentle answer turns away wrath, but a harsh word stirs up anger". Clear communication fosters peace and understanding.</w:t>
      </w:r>
    </w:p>
    <w:p w14:paraId="6B0B55F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clear communication prevent misunderstandings in group decisions, as seen in Numbers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clear communication was crucial for the tribes' agreement in Numbers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Numbers 32 about ensuring your intentions are understood in teamwork? </w:t>
      </w:r>
    </w:p>
    <w:p w14:paraId="01BFBA1E"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36E1D3"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558B61B4" w14:textId="77777777" w:rsidR="00DA4625" w:rsidRDefault="00DA4625" w:rsidP="00C15C44">
      <w:pPr>
        <w:spacing w:line="247" w:lineRule="auto"/>
        <w:rPr>
          <w:rFonts w:eastAsia="Times New Roman"/>
          <w:b/>
          <w:bCs/>
          <w:kern w:val="0"/>
          <w:sz w:val="21"/>
          <w:szCs w:val="21"/>
        </w:rPr>
      </w:pPr>
    </w:p>
    <w:p w14:paraId="2CEDEFE0" w14:textId="0B3A459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Impact of Past Mistakes</w:t>
      </w:r>
    </w:p>
    <w:p w14:paraId="3F1823B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recalls the past mistakes of the Israelites, reminding the tribes of the consequences of disobedience. This serves as a lesson to learn from past errors and not repeat them. As Paul writes, "For everything that was written in the past was written for our instruction, so that through endurance and the encouragement of the Scriptures, we might have hope" (Romans 15:4).</w:t>
      </w:r>
    </w:p>
    <w:p w14:paraId="1C1E037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reflecting on past mistakes guide your decisions in current commitments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errors is crucial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past mistakes don't hinder future opportunities? </w:t>
      </w:r>
    </w:p>
    <w:p w14:paraId="467693C3"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4E0F82E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Throughout Numbers 32, we see God's faithfulness in guiding and providing for His people. Despite their shortcomings, God remains steadfast. This reassures us that God is faithful to His promises, as stated in 2 Timothy 2:13, "If we are faithless, He remains faithful, for He cannot deny Himself". We can trust in His unwavering love and commitment to us.</w:t>
      </w:r>
    </w:p>
    <w:p w14:paraId="441D69FA"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faithfulness when facing decisions like the tribes in Numbers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the tribes' request in Numbers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God's faithfulness matter in your daily commitments and responsibilities?</w:t>
      </w:r>
      <w:r w:rsidRPr="001B37DC">
        <w:br w:type="page"/>
      </w:r>
    </w:p>
    <w:p w14:paraId="37776D0B"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33 Teaching Points and Bible Study Questions</w:t>
      </w:r>
    </w:p>
    <w:p w14:paraId="7B9F14EF" w14:textId="5F301FA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Remembering God's Faithfulness</w:t>
      </w:r>
    </w:p>
    <w:p w14:paraId="20F3222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33 begins with a detailed account of the Israelites' journey from Egypt to the Promised Land. This serves as a powerful reminder of God's faithfulness. As you reflect on your own life, consider how God has guided you through various seasons. "The LORD your God has blessed you in all the work of your hands. He has watched over your journey through this vast wilderness" (Deuteronomy 2:7). Keep a journal of your own journey to see His hand at work.</w:t>
      </w:r>
    </w:p>
    <w:p w14:paraId="2A7188B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actively remember and celebrate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past experiences of God's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during challenging times? </w:t>
      </w:r>
    </w:p>
    <w:p w14:paraId="60975CFA"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29D6C40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Throughout their journey, the Israelites were instructed to follow God's commands precisely. This teaches us the importance of obedience in our walk with God. "If you love Me, you will keep My commandments" (John 14:15). Obedience is not just about following rules; it's about aligning our hearts with God's will.</w:t>
      </w:r>
    </w:p>
    <w:p w14:paraId="2F2A246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Israelites' journey to your own path of obedience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obedience was crucial for the Israelites'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consequences of disobedience in your personal life? </w:t>
      </w:r>
    </w:p>
    <w:p w14:paraId="0E3B0FAE"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6699E1"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20E2DD4" w14:textId="77777777" w:rsidR="00DA4625" w:rsidRDefault="00DA4625" w:rsidP="00C15C44">
      <w:pPr>
        <w:spacing w:line="247" w:lineRule="auto"/>
        <w:rPr>
          <w:rFonts w:eastAsia="Times New Roman"/>
          <w:b/>
          <w:bCs/>
          <w:kern w:val="0"/>
          <w:sz w:val="21"/>
          <w:szCs w:val="21"/>
        </w:rPr>
      </w:pPr>
    </w:p>
    <w:p w14:paraId="7EC2FBD9" w14:textId="0E2A265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Power of Community</w:t>
      </w:r>
    </w:p>
    <w:p w14:paraId="1944A6C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traveled together as a community, supporting one another through challenges. This highlights the importance of fellowship in our spiritual journey. "And let us consider how to spur one another on to love and good deeds" (Hebrews 10:24). Surround yourself with a community that encourages and uplifts you.</w:t>
      </w:r>
    </w:p>
    <w:p w14:paraId="79BEC5F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your community support each other during times of transition, like the Israelites' journey in Numbers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your community's shared experiences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unity in a community matter during difficult journeys or changes? </w:t>
      </w:r>
    </w:p>
    <w:p w14:paraId="26BE1609"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Trusting in God's Timing</w:t>
      </w:r>
    </w:p>
    <w:p w14:paraId="656027D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journey was not a straight path, and it took longer than expected. This teaches us to trust in God's perfect timing. "For I know the plans I have for you, declares the LORD, plans to prosper you and not to harm you, plans to give you hope and a future" (Jeremiah 29:11). Be patient and trust that God is working for your good.</w:t>
      </w:r>
    </w:p>
    <w:p w14:paraId="34E460E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trust in God's timing when facing delays in your personal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is crucial in overcoming life's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journey about patience and trust in God's plan for you? </w:t>
      </w:r>
    </w:p>
    <w:p w14:paraId="3D3AABE3"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8E0B99"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6A22B07" w14:textId="77777777" w:rsidR="00DA4625" w:rsidRDefault="00DA4625" w:rsidP="00C15C44">
      <w:pPr>
        <w:spacing w:line="247" w:lineRule="auto"/>
        <w:rPr>
          <w:rFonts w:eastAsia="Times New Roman"/>
          <w:b/>
          <w:bCs/>
          <w:kern w:val="0"/>
          <w:sz w:val="21"/>
          <w:szCs w:val="21"/>
        </w:rPr>
      </w:pPr>
    </w:p>
    <w:p w14:paraId="38657D6B" w14:textId="155FC8AC"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Milestones</w:t>
      </w:r>
    </w:p>
    <w:p w14:paraId="28893801"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33 lists each place the Israelites camped, marking significant milestones in their journey. Similarly, it's important to recognize and celebrate milestones in your spiritual walk. "I will remember the deeds of the LORD; yes, I will remember Your wonders of old" (Psalm 77:11). Reflect on how far you've come and give thanks.</w:t>
      </w:r>
    </w:p>
    <w:p w14:paraId="25EFAD6E" w14:textId="77777777" w:rsidR="00DA4625" w:rsidRDefault="00C15C44" w:rsidP="00C15C44">
      <w:pPr>
        <w:spacing w:line="247" w:lineRule="auto"/>
      </w:pPr>
      <w:r w:rsidRPr="00F6333B">
        <w:rPr>
          <w:rFonts w:eastAsia="Times New Roman"/>
          <w:kern w:val="0"/>
          <w:sz w:val="21"/>
          <w:szCs w:val="21"/>
        </w:rPr>
        <w:t>1. How can you identify and commemorate personal milestones in your spiritual journey like Israel's journey in Numbers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on past milestones is important for personal growth and faith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Israel's journey about handling setbacks and moving forward in your own life?</w:t>
      </w:r>
    </w:p>
    <w:p w14:paraId="19209C49" w14:textId="77777777" w:rsidR="00DA4625" w:rsidRDefault="00DA4625" w:rsidP="00C15C44">
      <w:pPr>
        <w:spacing w:line="247" w:lineRule="auto"/>
      </w:pPr>
    </w:p>
    <w:p w14:paraId="266B7F31" w14:textId="77777777" w:rsidR="00DA4625" w:rsidRDefault="00DA4625" w:rsidP="00C15C44">
      <w:pPr>
        <w:spacing w:line="247" w:lineRule="auto"/>
      </w:pPr>
    </w:p>
    <w:p w14:paraId="34619D80" w14:textId="77777777" w:rsidR="00DA4625" w:rsidRDefault="00DA4625" w:rsidP="00C15C44">
      <w:pPr>
        <w:spacing w:line="247" w:lineRule="auto"/>
      </w:pPr>
    </w:p>
    <w:p w14:paraId="46F99387" w14:textId="04FB365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Learning from Past Mistakes</w:t>
      </w:r>
    </w:p>
    <w:p w14:paraId="6F9D80D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journey was filled with lessons from their mistakes. This encourages us to learn from our own past errors. "For the righteous fall seven times and rise again" (Proverbs 24:16). Use your past as a stepping stone to grow closer to God.</w:t>
      </w:r>
    </w:p>
    <w:p w14:paraId="0864163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reflecting on past mistakes in Numbers 33 guide your future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past failures when planning for future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journey in Numbers 33 to avoid repeating similar mistakes? </w:t>
      </w:r>
    </w:p>
    <w:p w14:paraId="07F370E4"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482AA1"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72EFD5FF" w14:textId="77777777" w:rsidR="00DA4625" w:rsidRDefault="00DA4625" w:rsidP="00C15C44">
      <w:pPr>
        <w:spacing w:line="247" w:lineRule="auto"/>
        <w:rPr>
          <w:rFonts w:eastAsia="Times New Roman"/>
          <w:b/>
          <w:bCs/>
          <w:kern w:val="0"/>
          <w:sz w:val="21"/>
          <w:szCs w:val="21"/>
        </w:rPr>
      </w:pPr>
    </w:p>
    <w:p w14:paraId="02B5F81B" w14:textId="49984DDC"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Necessity of Purity</w:t>
      </w:r>
    </w:p>
    <w:p w14:paraId="19FBE46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 instructed the Israelites to drive out the inhabitants of the land to avoid being led astray. This underscores the importance of maintaining purity in our lives. "Do not be misled: 'Bad company corrupts good character'" (1 Corinthians 15:33). Guard your heart and mind against influences that can lead you away from God.</w:t>
      </w:r>
    </w:p>
    <w:p w14:paraId="6F75E68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maintain spiritual purity in your daily life amidst worldly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purity in the journey of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purify your heart and mind today? </w:t>
      </w:r>
    </w:p>
    <w:p w14:paraId="191AF410"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Provision in the Wilderness</w:t>
      </w:r>
    </w:p>
    <w:p w14:paraId="3A11C3E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Despite the challenges, God provided for the Israelites throughout their journey. This reassures us of His provision in our own lives. "And my God will supply all your needs according to His glorious riches in Christ Jesus" (Philippians 4:19). Trust that God will meet your needs, even in the wilderness.</w:t>
      </w:r>
    </w:p>
    <w:p w14:paraId="5694862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recognize and appreciate God's provision in your daily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for the Israelites despite their complaints and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in God's provision during uncertain times in your life? </w:t>
      </w:r>
    </w:p>
    <w:p w14:paraId="508BC294"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CE5E1E"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6C02CAA" w14:textId="77777777" w:rsidR="00DA4625" w:rsidRDefault="00DA4625" w:rsidP="00C15C44">
      <w:pPr>
        <w:spacing w:line="247" w:lineRule="auto"/>
        <w:rPr>
          <w:rFonts w:eastAsia="Times New Roman"/>
          <w:b/>
          <w:bCs/>
          <w:kern w:val="0"/>
          <w:sz w:val="21"/>
          <w:szCs w:val="21"/>
        </w:rPr>
      </w:pPr>
    </w:p>
    <w:p w14:paraId="1AEC345B" w14:textId="0BFD7D6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Call to Persevere</w:t>
      </w:r>
    </w:p>
    <w:p w14:paraId="72A14FE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journey to the Promised Land required perseverance and endurance. This calls us to remain steadfast in our faith. "Let us run with endurance the race set out for us" (Hebrews 12:1). Keep pressing forward, knowing that God is with you every step of the way.</w:t>
      </w:r>
    </w:p>
    <w:p w14:paraId="3182A69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apply the Israelites' perseverance in your own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remembering past journeys to encourage perseverance?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perseverance in your spiritual journey? </w:t>
      </w:r>
    </w:p>
    <w:p w14:paraId="7C3D8A5A"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a New Beginning</w:t>
      </w:r>
    </w:p>
    <w:p w14:paraId="5FF191E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Numbers 33 ends with the Israelites on the brink of entering the Promised Land, symbolizing a new beginning. This reminds us of the hope we have in Christ for a fresh start. "Therefore, if anyone is in Christ, he is a new creation. The old has passed away; behold, the new has come" (2 Corinthians 5:17). Embrace the new beginnings God offers you through His grace.</w:t>
      </w:r>
    </w:p>
    <w:p w14:paraId="517865C0"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embrace new beginnings in your life, inspired by Israel's journey in Numbers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experiences to prepare for future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reflecting on past challenges help you trust in God's promise of new beginnings?</w:t>
      </w:r>
      <w:r w:rsidRPr="001B37DC">
        <w:br w:type="page"/>
      </w:r>
    </w:p>
    <w:p w14:paraId="12E44E1F"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34 Teaching Points and Bible Study Questions</w:t>
      </w:r>
    </w:p>
    <w:p w14:paraId="5B95A6CB" w14:textId="657E263C"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Sovereignty in Boundaries</w:t>
      </w:r>
    </w:p>
    <w:p w14:paraId="172CA80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 Numbers 34, God delineates the boundaries of the Promised Land for the Israelites. This reminds us that God is sovereign over all creation, setting boundaries not just for nations, but for our lives as well. As it is written, "The earth is the LORD’s, and the fullness thereof" (Psalm 24:1). Trust in His divine plan and know that He has set your path with purpose.</w:t>
      </w:r>
    </w:p>
    <w:p w14:paraId="27376FD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recognizing God's sovereignty in boundaries influence your decisions and contentment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established specific boundaries for the Israelites,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boundary-setting that helps you establish healthy limits in relationships? </w:t>
      </w:r>
    </w:p>
    <w:p w14:paraId="14CB17CD"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4E5CD4E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were instructed to follow God’s commands regarding the land. Obedience to God’s Word is crucial, as it leads to blessings and fulfillment. "If you love Me, you will keep My commandments" (John 14:15). Let this be a reminder to align your actions with His will.</w:t>
      </w:r>
    </w:p>
    <w:p w14:paraId="5A5FD1E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obedience to God's guidance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boundaries is crucial for personal and communal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instructions in challenging situations? </w:t>
      </w:r>
    </w:p>
    <w:p w14:paraId="5F17AD5B"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4975ED"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793C8EE" w14:textId="77777777" w:rsidR="00DA4625" w:rsidRDefault="00DA4625" w:rsidP="00C15C44">
      <w:pPr>
        <w:spacing w:line="247" w:lineRule="auto"/>
        <w:rPr>
          <w:rFonts w:eastAsia="Times New Roman"/>
          <w:b/>
          <w:bCs/>
          <w:kern w:val="0"/>
          <w:sz w:val="21"/>
          <w:szCs w:val="21"/>
        </w:rPr>
      </w:pPr>
    </w:p>
    <w:p w14:paraId="29041855" w14:textId="6C3DBD4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Leadership and Responsibility</w:t>
      </w:r>
    </w:p>
    <w:p w14:paraId="1D263C1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 appointed leaders from each tribe to oversee the division of the land. This highlights the importance of leadership and responsibility in our communities. "Let each of you look not only to his own interests, but also to the interests of others" (Philippians 2:4). Step up and lead with integrity and care.</w:t>
      </w:r>
    </w:p>
    <w:p w14:paraId="5EDAFAB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fair distribution of responsibilities in your leadership role, similar to the land division in Numbers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delegating tasks effectively, as seen in the leadership structure of Numbers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clear communication of roles and boundaries matter in leadership, as demonstrated in Numbers 34? </w:t>
      </w:r>
    </w:p>
    <w:p w14:paraId="11D13492"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Among God’s People</w:t>
      </w:r>
    </w:p>
    <w:p w14:paraId="21DA82B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division of the land required cooperation among the tribes. Unity is essential in the body of Christ. "Make every effort to keep the unity of the Spirit through the bond of peace" (Ephesians 4:3). Work together in harmony to achieve God’s purposes.</w:t>
      </w:r>
    </w:p>
    <w:p w14:paraId="56D5200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we foster unity when dividing responsibilities or resources within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unity in assigning land boundaries to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unity in diverse groups with differing opinions or backgrounds? </w:t>
      </w:r>
    </w:p>
    <w:p w14:paraId="00884B1F"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6C9069"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5E70BBAD" w14:textId="77777777" w:rsidR="00DA4625" w:rsidRDefault="00DA4625" w:rsidP="00C15C44">
      <w:pPr>
        <w:spacing w:line="247" w:lineRule="auto"/>
        <w:rPr>
          <w:rFonts w:eastAsia="Times New Roman"/>
          <w:b/>
          <w:bCs/>
          <w:kern w:val="0"/>
          <w:sz w:val="21"/>
          <w:szCs w:val="21"/>
        </w:rPr>
      </w:pPr>
    </w:p>
    <w:p w14:paraId="493AE1A5" w14:textId="3CECAB3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72EF51C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allocation of the land was a fulfillment of God’s promise to Abraham. This demonstrates God’s unwavering faithfulness. "Know therefore that the LORD your God is God; He is the faithful God" (Deuteronomy 7:9). Trust in His promises, for He is faithful to fulfill them.</w:t>
      </w:r>
    </w:p>
    <w:p w14:paraId="321887D3" w14:textId="77777777" w:rsidR="00DA4625" w:rsidRDefault="00C15C44" w:rsidP="00C15C44">
      <w:pPr>
        <w:spacing w:line="247" w:lineRule="auto"/>
      </w:pPr>
      <w:r w:rsidRPr="00F6333B">
        <w:rPr>
          <w:rFonts w:eastAsia="Times New Roman"/>
          <w:kern w:val="0"/>
          <w:sz w:val="21"/>
          <w:szCs w:val="21"/>
        </w:rPr>
        <w:t>1. How can you trust God's faithfulness in your life when facing uncertain boundaries or changes?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do to remind yourself of God's promises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faithfulness encourage you to remain faithful in your commitments?</w:t>
      </w:r>
    </w:p>
    <w:p w14:paraId="3DF30B39" w14:textId="77777777" w:rsidR="00DA4625" w:rsidRDefault="00DA4625" w:rsidP="00C15C44">
      <w:pPr>
        <w:spacing w:line="247" w:lineRule="auto"/>
      </w:pPr>
    </w:p>
    <w:p w14:paraId="64955BD8" w14:textId="77777777" w:rsidR="00DA4625" w:rsidRDefault="00DA4625" w:rsidP="00C15C44">
      <w:pPr>
        <w:spacing w:line="247" w:lineRule="auto"/>
      </w:pPr>
    </w:p>
    <w:p w14:paraId="5457A737" w14:textId="77777777" w:rsidR="00DA4625" w:rsidRDefault="00DA4625" w:rsidP="00C15C44">
      <w:pPr>
        <w:spacing w:line="247" w:lineRule="auto"/>
      </w:pPr>
    </w:p>
    <w:p w14:paraId="092A0290" w14:textId="50F14E5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Inheritance</w:t>
      </w:r>
    </w:p>
    <w:p w14:paraId="2BB1020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land was an inheritance for the Israelites, symbolizing God’s provision. Our inheritance in Christ is eternal life. "And if children, then heirs—heirs of God and co-heirs with Christ" (Romans 8:17). Embrace your spiritual inheritance with gratitude and hope.</w:t>
      </w:r>
    </w:p>
    <w:p w14:paraId="40A713A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inheritance in Numbers 34 influence your perspective on family responsibilities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inheritance was significant for the Israelites, and how does it apply to us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distribution of land that applies to sharing resources in your community? </w:t>
      </w:r>
    </w:p>
    <w:p w14:paraId="1ABBCB35"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578E59"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50FDE6A8" w14:textId="77777777" w:rsidR="00DA4625" w:rsidRDefault="00DA4625" w:rsidP="00C15C44">
      <w:pPr>
        <w:spacing w:line="247" w:lineRule="auto"/>
        <w:rPr>
          <w:rFonts w:eastAsia="Times New Roman"/>
          <w:b/>
          <w:bCs/>
          <w:kern w:val="0"/>
          <w:sz w:val="21"/>
          <w:szCs w:val="21"/>
        </w:rPr>
      </w:pPr>
    </w:p>
    <w:p w14:paraId="64AA5425" w14:textId="4EFCBD7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Preparation</w:t>
      </w:r>
    </w:p>
    <w:p w14:paraId="756B052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Before entering the land, the Israelites had to prepare. Preparation is key in our spiritual journey. "Prepare your minds for action, be sober-minded" (1 Peter 1:13). Equip yourself with God’s Word and be ready for His calling.</w:t>
      </w:r>
    </w:p>
    <w:p w14:paraId="25B190B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preparing for future challenges strengthen your faith and trust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detailed preparation before entering the Promised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preparation that applies to your personal or professional life today? </w:t>
      </w:r>
    </w:p>
    <w:p w14:paraId="2809BDE2"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Clear Communication</w:t>
      </w:r>
    </w:p>
    <w:p w14:paraId="18C6552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 clearly communicated the boundaries to Moses. Clear communication is vital in our relationships and endeavors. "Let your speech always be gracious, seasoned with salt" (Colossians 4:6). Speak truthfully and lovingly to foster understanding.</w:t>
      </w:r>
    </w:p>
    <w:p w14:paraId="0BBE838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clear communication prevent conflicts when establishing boundaries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detailed instructions for land division, and how can this guide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clarity when conveying important information to others? </w:t>
      </w:r>
    </w:p>
    <w:p w14:paraId="439F22F0"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796A98"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74B9A7EF" w14:textId="77777777" w:rsidR="00DA4625" w:rsidRDefault="00DA4625" w:rsidP="00C15C44">
      <w:pPr>
        <w:spacing w:line="247" w:lineRule="auto"/>
        <w:rPr>
          <w:rFonts w:eastAsia="Times New Roman"/>
          <w:b/>
          <w:bCs/>
          <w:kern w:val="0"/>
          <w:sz w:val="21"/>
          <w:szCs w:val="21"/>
        </w:rPr>
      </w:pPr>
    </w:p>
    <w:p w14:paraId="26C8A644" w14:textId="02FB10A1"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Value of Heritage</w:t>
      </w:r>
    </w:p>
    <w:p w14:paraId="7A9F387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land was a heritage for future generations. Value your spiritual heritage and pass it on. "Train up a child in the way he should go" (Proverbs 22:6). Instill God’s truths in the next generation.</w:t>
      </w:r>
    </w:p>
    <w:p w14:paraId="4946558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your heritage influence your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preserving heritage is important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honor and maintain your family's heritage in daily life? </w:t>
      </w:r>
    </w:p>
    <w:p w14:paraId="2A4BA7F5"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3377374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Israelites had to wait for God’s timing to enter the land. Trust in His perfect timing for your life. "For everything there is a season, and a time for every purpose under heaven" (Ecclesiastes 3:1). Be patient and trust that His timing is always best.</w:t>
      </w:r>
    </w:p>
    <w:p w14:paraId="7F90470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May these lessons from Numbers 34 inspire you to walk faithfully with God, trusting in His guidance and promises.</w:t>
      </w:r>
    </w:p>
    <w:p w14:paraId="5D01C623"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practice patience while waiting for God's timing in your current life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is challenging, and how can you overcome these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plans with God's timing in your daily decisions?</w:t>
      </w:r>
      <w:r w:rsidRPr="001B37DC">
        <w:br w:type="page"/>
      </w:r>
    </w:p>
    <w:p w14:paraId="281B0A74"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35 Teaching Points and Bible Study Questions</w:t>
      </w:r>
    </w:p>
    <w:p w14:paraId="306CC089" w14:textId="116C658E"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Sanctity of Life</w:t>
      </w:r>
    </w:p>
    <w:p w14:paraId="57230AA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35 emphasizes the value of human life, reminding us that every person is created in the image of God. The chapter outlines the establishment of cities of refuge, underscoring the importance of justice and mercy. "You shall not pollute the land in which you live, for blood pollutes the land" (Numbers 35:33). This teaches us to cherish life and seek justice in our communities.</w:t>
      </w:r>
    </w:p>
    <w:p w14:paraId="765D96E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we apply the concept of sanctuary cities to protect vulnerable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distinction between intentional and unintentional harm?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the sanctity of life in your community? </w:t>
      </w:r>
    </w:p>
    <w:p w14:paraId="7F7389D0"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Provision of Refuge</w:t>
      </w:r>
    </w:p>
    <w:p w14:paraId="0E7AE5A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God's provision of cities of refuge highlights His mercy and grace. These cities were places where those who accidentally caused harm could find safety and await a fair trial. This reflects God's heart for protection and fairness, reminding us that He is our ultimate refuge and strength.</w:t>
      </w:r>
    </w:p>
    <w:p w14:paraId="1BC9F41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concept of refuge in Numbers 35 inspire us to create safe spaces in our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the importance of refuge cities,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offer support and refuge to those seeking safety and understanding in your life? </w:t>
      </w:r>
    </w:p>
    <w:p w14:paraId="10BA7A79"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342CF6"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3BEA4E8B" w14:textId="77777777" w:rsidR="00DA4625" w:rsidRDefault="00DA4625" w:rsidP="00C15C44">
      <w:pPr>
        <w:spacing w:line="247" w:lineRule="auto"/>
        <w:rPr>
          <w:rFonts w:eastAsia="Times New Roman"/>
          <w:b/>
          <w:bCs/>
          <w:kern w:val="0"/>
          <w:sz w:val="21"/>
          <w:szCs w:val="21"/>
        </w:rPr>
      </w:pPr>
    </w:p>
    <w:p w14:paraId="2DA5F2D2" w14:textId="7A8E3092"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Fair Trials</w:t>
      </w:r>
    </w:p>
    <w:p w14:paraId="52611B4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35 insists on fair trials for those accused of manslaughter, ensuring that justice is served without bias. "The assembly must judge between the slayer and the avenger of blood according to these ordinances" (Numbers 35:24). This teaches us the importance of impartiality and fairness in our dealings with others.</w:t>
      </w:r>
    </w:p>
    <w:p w14:paraId="7261884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we ensure fairness in trials within our community today, similar to Numbers 35's guidelines?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impartiality is emphasized in Numbers 35,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prevent bias in decision-making processes in your daily life? </w:t>
      </w:r>
    </w:p>
    <w:p w14:paraId="22B6F3AD"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Levites</w:t>
      </w:r>
    </w:p>
    <w:p w14:paraId="5FAEF78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Levites were given cities among the tribes, including the cities of refuge. This distribution shows the importance of spiritual leadership and guidance within the community. It reminds us to value and support those who dedicate their lives to serving God and His people.</w:t>
      </w:r>
    </w:p>
    <w:p w14:paraId="565A10E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the Levites' role in providing refuge inspire us to offer support 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Levites were chosen for this role, and how can we apply this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responsibilities that might influence your approach to serving others? </w:t>
      </w:r>
    </w:p>
    <w:p w14:paraId="3027185D"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BE9B3B"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7E6894B8" w14:textId="77777777" w:rsidR="00DA4625" w:rsidRDefault="00DA4625" w:rsidP="00C15C44">
      <w:pPr>
        <w:spacing w:line="247" w:lineRule="auto"/>
        <w:rPr>
          <w:rFonts w:eastAsia="Times New Roman"/>
          <w:b/>
          <w:bCs/>
          <w:kern w:val="0"/>
          <w:sz w:val="21"/>
          <w:szCs w:val="21"/>
        </w:rPr>
      </w:pPr>
    </w:p>
    <w:p w14:paraId="5846CC6D" w14:textId="37562224"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Consequences of Sin</w:t>
      </w:r>
    </w:p>
    <w:p w14:paraId="2F1D4405"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illustrates the serious consequences of sin, particularly the shedding of innocent blood. It serves as a reminder that our actions have repercussions, and we must strive to live righteously. "Do not defile the land where you live and where I dwell" (Numbers 35:34).</w:t>
      </w:r>
    </w:p>
    <w:p w14:paraId="7F721834" w14:textId="77777777" w:rsidR="00DA4625" w:rsidRDefault="00C15C44" w:rsidP="00C15C44">
      <w:pPr>
        <w:spacing w:line="247" w:lineRule="auto"/>
      </w:pPr>
      <w:r w:rsidRPr="00F6333B">
        <w:rPr>
          <w:rFonts w:eastAsia="Times New Roman"/>
          <w:kern w:val="0"/>
          <w:sz w:val="21"/>
          <w:szCs w:val="21"/>
        </w:rPr>
        <w:t>1. How can understanding the consequences of sin in Numbers 35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established cities of refuge for unintentional sins,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Numbers 35 about taking responsibility for your actions and their impact on others?</w:t>
      </w:r>
    </w:p>
    <w:p w14:paraId="3D93EFE1" w14:textId="77777777" w:rsidR="00DA4625" w:rsidRDefault="00DA4625" w:rsidP="00C15C44">
      <w:pPr>
        <w:spacing w:line="247" w:lineRule="auto"/>
      </w:pPr>
    </w:p>
    <w:p w14:paraId="43A69089" w14:textId="77777777" w:rsidR="00DA4625" w:rsidRDefault="00DA4625" w:rsidP="00C15C44">
      <w:pPr>
        <w:spacing w:line="247" w:lineRule="auto"/>
      </w:pPr>
    </w:p>
    <w:p w14:paraId="71AD34BC" w14:textId="77777777" w:rsidR="00DA4625" w:rsidRDefault="00DA4625" w:rsidP="00C15C44">
      <w:pPr>
        <w:spacing w:line="247" w:lineRule="auto"/>
      </w:pPr>
    </w:p>
    <w:p w14:paraId="47DB84A3" w14:textId="6803B7C0"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Balance of Justice and Mercy</w:t>
      </w:r>
    </w:p>
    <w:p w14:paraId="4B7C30B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Numbers 35 beautifully balances justice and mercy, showing that both are essential in God's eyes. While justice is necessary, mercy provides a way for redemption and restoration. This balance is a model for how we should approach conflicts and wrongdoings in our own lives.</w:t>
      </w:r>
    </w:p>
    <w:p w14:paraId="7665AB9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justice while showing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balancing justice and mercy is important in resolving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Numbers 35 about applying justice and mercy in your community? </w:t>
      </w:r>
    </w:p>
    <w:p w14:paraId="0307445A"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45CAA6"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65259690" w14:textId="77777777" w:rsidR="00DA4625" w:rsidRDefault="00DA4625" w:rsidP="00C15C44">
      <w:pPr>
        <w:spacing w:line="247" w:lineRule="auto"/>
        <w:rPr>
          <w:rFonts w:eastAsia="Times New Roman"/>
          <w:b/>
          <w:bCs/>
          <w:kern w:val="0"/>
          <w:sz w:val="21"/>
          <w:szCs w:val="21"/>
        </w:rPr>
      </w:pPr>
    </w:p>
    <w:p w14:paraId="35752BF5" w14:textId="5A7C145A"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Community's Responsibility</w:t>
      </w:r>
    </w:p>
    <w:p w14:paraId="6B2416F7"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highlights the community's role in maintaining justice and protecting the innocent. It reminds us that we are all responsible for upholding God's standards and supporting one another in times of need. This communal responsibility strengthens our bonds and reflects God's love.</w:t>
      </w:r>
    </w:p>
    <w:p w14:paraId="6291EE1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your community ensure justice and protection for all its members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communities to address wrongdoing collectively?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fair conflict resolution in your community? </w:t>
      </w:r>
    </w:p>
    <w:p w14:paraId="136741EC"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Intent</w:t>
      </w:r>
    </w:p>
    <w:p w14:paraId="7B58A73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Intent plays a crucial role in determining guilt or innocence in Numbers 35. This teaches us that God looks at the heart and our motives, not just our actions. It encourages us to examine our intentions and strive for purity in our thoughts and deeds.</w:t>
      </w:r>
    </w:p>
    <w:p w14:paraId="1314CB52"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understanding intent in Numbers 35 influence your approach to conflict resolution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intent is crucial in determining justice and mercy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Numbers 35 about assessing your own intentions before taking action? </w:t>
      </w:r>
    </w:p>
    <w:p w14:paraId="28151B3D"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8800FD"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13EFA771" w14:textId="77777777" w:rsidR="00DA4625" w:rsidRDefault="00DA4625" w:rsidP="00C15C44">
      <w:pPr>
        <w:spacing w:line="247" w:lineRule="auto"/>
        <w:rPr>
          <w:rFonts w:eastAsia="Times New Roman"/>
          <w:b/>
          <w:bCs/>
          <w:kern w:val="0"/>
          <w:sz w:val="21"/>
          <w:szCs w:val="21"/>
        </w:rPr>
      </w:pPr>
    </w:p>
    <w:p w14:paraId="1FC8BB85" w14:textId="739AC7CB"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Call to Holiness</w:t>
      </w:r>
    </w:p>
    <w:p w14:paraId="72CE8FA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God's instructions in Numbers 35 call His people to live holy lives, set apart for His purposes. "You shall not defile the land where you live" (Numbers 35:34). This call to holiness is a reminder that we are to reflect God's character in all we do, living as His ambassadors in the world.</w:t>
      </w:r>
    </w:p>
    <w:p w14:paraId="796A6F5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setting boundaries in your life help you pursue holiness like the cities of refuge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and holiness in community living,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a commitment to holiness in daily life? </w:t>
      </w:r>
    </w:p>
    <w:p w14:paraId="033EE6FB"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1F2FD47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Finally, Numbers 35 assures us of God's presence among His people. By establishing cities of refuge and providing clear guidelines for justice, God demonstrates His commitment to dwell with His people and guide them. This assurance gives us confidence that God is with us, guiding and protecting us every step of the way.</w:t>
      </w:r>
    </w:p>
    <w:p w14:paraId="08F6DCA9" w14:textId="77777777" w:rsidR="00C15C44"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seek assurance of God's presence in challenging situations like the cities of refuge provided?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emphasized in places of refuge,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presence in your daily life and decisions?</w:t>
      </w:r>
      <w:r w:rsidRPr="001B37DC">
        <w:br w:type="page"/>
      </w:r>
    </w:p>
    <w:p w14:paraId="017BFA71" w14:textId="77777777" w:rsidR="00C15C44" w:rsidRPr="00C15C44" w:rsidRDefault="00C15C44" w:rsidP="00C15C44">
      <w:pPr>
        <w:spacing w:line="247" w:lineRule="auto"/>
        <w:jc w:val="center"/>
        <w:outlineLvl w:val="0"/>
        <w:rPr>
          <w:rFonts w:eastAsia="Times New Roman"/>
          <w:b/>
          <w:bCs/>
          <w:kern w:val="36"/>
          <w:sz w:val="32"/>
          <w:szCs w:val="32"/>
        </w:rPr>
      </w:pPr>
      <w:r w:rsidRPr="00C15C44">
        <w:rPr>
          <w:rFonts w:eastAsia="Times New Roman"/>
          <w:b/>
          <w:bCs/>
          <w:kern w:val="36"/>
          <w:sz w:val="32"/>
          <w:szCs w:val="32"/>
        </w:rPr>
        <w:t>Numbers 36 Teaching Points and Bible Study Questions</w:t>
      </w:r>
    </w:p>
    <w:p w14:paraId="0C4379A0" w14:textId="6BF754B8"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Importance of Inheritance</w:t>
      </w:r>
    </w:p>
    <w:p w14:paraId="139DA7E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In Numbers 36, we see the daughters of </w:t>
      </w:r>
      <w:proofErr w:type="spellStart"/>
      <w:r w:rsidRPr="00F6333B">
        <w:rPr>
          <w:rFonts w:eastAsia="Times New Roman"/>
          <w:kern w:val="0"/>
          <w:sz w:val="21"/>
          <w:szCs w:val="21"/>
        </w:rPr>
        <w:t>Zelophehad</w:t>
      </w:r>
      <w:proofErr w:type="spellEnd"/>
      <w:r w:rsidRPr="00F6333B">
        <w:rPr>
          <w:rFonts w:eastAsia="Times New Roman"/>
          <w:kern w:val="0"/>
          <w:sz w:val="21"/>
          <w:szCs w:val="21"/>
        </w:rPr>
        <w:t xml:space="preserve"> approaching Moses with a concern about their inheritance. This highlights the importance of inheritance, not just in terms of land, but also in spiritual legacy. As believers, we are reminded of our inheritance in Christ, which is imperishable and eternal. "Blessed be the God and Father of our Lord Jesus Christ, who has blessed us in Christ with every spiritual blessing in the heavenly realms" (Ephesians 1:3).</w:t>
      </w:r>
    </w:p>
    <w:p w14:paraId="223FE1F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your values and beliefs are passed down as an inheritance to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family heritage is important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personal desires with preserving family or community inheritance? </w:t>
      </w:r>
    </w:p>
    <w:p w14:paraId="07CB842D"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Upholding Justice and Fairness</w:t>
      </w:r>
    </w:p>
    <w:p w14:paraId="259A753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underscores the need for justice and fairness in the distribution of inheritance. The daughters' plea was heard, and a fair solution was provided. This teaches us to seek justice in our dealings and to ensure fairness in our communities, reflecting God's just nature. "He has shown you, O man, what is good. And what does the LORD require of you but to act justly, to love mercy, and to walk humbly with your God?" (Micah 6:8).</w:t>
      </w:r>
    </w:p>
    <w:p w14:paraId="318FD6C0"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we ensure fairness in inheritance disputes within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uphold justice in family-related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fairness is crucial in resolving community disagreements? </w:t>
      </w:r>
    </w:p>
    <w:p w14:paraId="045DCC87"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A9821E"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362407FF" w14:textId="77777777" w:rsidR="00DA4625" w:rsidRDefault="00DA4625" w:rsidP="00C15C44">
      <w:pPr>
        <w:spacing w:line="247" w:lineRule="auto"/>
        <w:rPr>
          <w:rFonts w:eastAsia="Times New Roman"/>
          <w:b/>
          <w:bCs/>
          <w:kern w:val="0"/>
          <w:sz w:val="21"/>
          <w:szCs w:val="21"/>
        </w:rPr>
      </w:pPr>
    </w:p>
    <w:p w14:paraId="762E4712" w14:textId="13F19669"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Role of Women in God's Plan</w:t>
      </w:r>
    </w:p>
    <w:p w14:paraId="68697263"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The daughters of </w:t>
      </w:r>
      <w:proofErr w:type="spellStart"/>
      <w:r w:rsidRPr="00F6333B">
        <w:rPr>
          <w:rFonts w:eastAsia="Times New Roman"/>
          <w:kern w:val="0"/>
          <w:sz w:val="21"/>
          <w:szCs w:val="21"/>
        </w:rPr>
        <w:t>Zelophehad</w:t>
      </w:r>
      <w:proofErr w:type="spellEnd"/>
      <w:r w:rsidRPr="00F6333B">
        <w:rPr>
          <w:rFonts w:eastAsia="Times New Roman"/>
          <w:kern w:val="0"/>
          <w:sz w:val="21"/>
          <w:szCs w:val="21"/>
        </w:rPr>
        <w:t xml:space="preserve"> were bold in their request, and their actions led to a change in the law. This demonstrates that women have a significant role in God's plan and can be agents of change. It reminds us that in Christ, there is neither male nor female, for we are all one in Him (Galatians 3:28).</w:t>
      </w:r>
    </w:p>
    <w:p w14:paraId="30563754"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women today balance personal desires with family and community responsibilities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included specific inheritance laws for women in His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daughters of </w:t>
      </w:r>
      <w:proofErr w:type="spellStart"/>
      <w:r w:rsidRPr="00F6333B">
        <w:rPr>
          <w:rFonts w:eastAsia="Times New Roman"/>
          <w:kern w:val="0"/>
          <w:sz w:val="21"/>
          <w:szCs w:val="21"/>
        </w:rPr>
        <w:t>Zelophehad</w:t>
      </w:r>
      <w:proofErr w:type="spellEnd"/>
      <w:r w:rsidRPr="00F6333B">
        <w:rPr>
          <w:rFonts w:eastAsia="Times New Roman"/>
          <w:kern w:val="0"/>
          <w:sz w:val="21"/>
          <w:szCs w:val="21"/>
        </w:rPr>
        <w:t xml:space="preserve"> about advocating for your rights within God's framework? </w:t>
      </w:r>
    </w:p>
    <w:p w14:paraId="7695528D"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Community Counsel</w:t>
      </w:r>
    </w:p>
    <w:p w14:paraId="598CDE8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Moses sought the counsel of the Lord and the community's leaders to resolve the issue. This teaches us the value of seeking wise counsel and making decisions in community. "Plans fail for lack of counsel, but with many advisers they succeed" (Proverbs 15:22).</w:t>
      </w:r>
    </w:p>
    <w:p w14:paraId="0C421C98"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seeking community counsel help in making fair decisions in complex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input is valuable when resolving family or inheritance disputes?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community counsel to apply in your personal decision-making process? </w:t>
      </w:r>
    </w:p>
    <w:p w14:paraId="63EB1B3A"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CC6864"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A89A325" w14:textId="77777777" w:rsidR="00DA4625" w:rsidRDefault="00DA4625" w:rsidP="00C15C44">
      <w:pPr>
        <w:spacing w:line="247" w:lineRule="auto"/>
        <w:rPr>
          <w:rFonts w:eastAsia="Times New Roman"/>
          <w:b/>
          <w:bCs/>
          <w:kern w:val="0"/>
          <w:sz w:val="21"/>
          <w:szCs w:val="21"/>
        </w:rPr>
      </w:pPr>
    </w:p>
    <w:p w14:paraId="5F4F9922" w14:textId="4CCDB445"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Obedience to God's Commands</w:t>
      </w:r>
    </w:p>
    <w:p w14:paraId="0BB283BF"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resolution of the daughters' request required obedience to God's commands. This reminds us of the importance of obedience in our walk with God. "If you love Me, you will keep My commandments" (John 14:15).</w:t>
      </w:r>
    </w:p>
    <w:p w14:paraId="01AAD804" w14:textId="77777777" w:rsidR="00DA4625" w:rsidRDefault="00C15C44" w:rsidP="00C15C44">
      <w:pPr>
        <w:spacing w:line="247" w:lineRule="auto"/>
      </w:pPr>
      <w:r w:rsidRPr="00F6333B">
        <w:rPr>
          <w:rFonts w:eastAsia="Times New Roman"/>
          <w:kern w:val="0"/>
          <w:sz w:val="21"/>
          <w:szCs w:val="21"/>
        </w:rPr>
        <w:t>1. How can you ensure obedience to God's commands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for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God's directives?</w:t>
      </w:r>
    </w:p>
    <w:p w14:paraId="7DCF53D3" w14:textId="77777777" w:rsidR="00DA4625" w:rsidRDefault="00DA4625" w:rsidP="00C15C44">
      <w:pPr>
        <w:spacing w:line="247" w:lineRule="auto"/>
      </w:pPr>
    </w:p>
    <w:p w14:paraId="60420495" w14:textId="77777777" w:rsidR="00DA4625" w:rsidRDefault="00DA4625" w:rsidP="00C15C44">
      <w:pPr>
        <w:spacing w:line="247" w:lineRule="auto"/>
      </w:pPr>
    </w:p>
    <w:p w14:paraId="7C621969" w14:textId="77777777" w:rsidR="00DA4625" w:rsidRDefault="00DA4625" w:rsidP="00C15C44">
      <w:pPr>
        <w:spacing w:line="247" w:lineRule="auto"/>
      </w:pPr>
    </w:p>
    <w:p w14:paraId="54B7D860" w14:textId="5FB6A197"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Significance of Family and Tribe</w:t>
      </w:r>
    </w:p>
    <w:p w14:paraId="2BF4BE3B"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chapter emphasizes the importance of family and tribal identity in maintaining the inheritance. This reflects the biblical principle of honoring our family and heritage while recognizing our ultimate identity in Christ. "Honor your father and mother" (Ephesians 6:2).</w:t>
      </w:r>
    </w:p>
    <w:p w14:paraId="6732B1BA"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maintaining family and tribal connections impact your community involvement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preserving family heritage is important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family ties in your own life? </w:t>
      </w:r>
    </w:p>
    <w:p w14:paraId="7232946D"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F2B937"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292571EB" w14:textId="77777777" w:rsidR="00DA4625" w:rsidRDefault="00DA4625" w:rsidP="00C15C44">
      <w:pPr>
        <w:spacing w:line="247" w:lineRule="auto"/>
        <w:rPr>
          <w:rFonts w:eastAsia="Times New Roman"/>
          <w:b/>
          <w:bCs/>
          <w:kern w:val="0"/>
          <w:sz w:val="21"/>
          <w:szCs w:val="21"/>
        </w:rPr>
      </w:pPr>
    </w:p>
    <w:p w14:paraId="1ED913AD" w14:textId="46B8586F"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God's Provision for All</w:t>
      </w:r>
    </w:p>
    <w:p w14:paraId="08D484EE"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God's response to the daughters' request shows His provision for all His people, regardless of gender or status. This reassures us that God cares for each of us and provides for our needs. "And my God will supply all your needs according to His glorious riches in Christ Jesus" (Philippians 4:19).</w:t>
      </w:r>
    </w:p>
    <w:p w14:paraId="5BFC50F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provision in situations where resources seem limited or restricted?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provision includes guidelines for fairness and justice in community resources?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provision to ensure equitable distribution in your own community? </w:t>
      </w:r>
    </w:p>
    <w:p w14:paraId="79BAD78A"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Faithful Persistence</w:t>
      </w:r>
    </w:p>
    <w:p w14:paraId="0FEBB1BC"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daughters' persistence in seeking justice is a testament to the power of faithful persistence. It encourages us to persist in prayer and in seeking God's will, trusting that He hears us. "Ask, and it will be given to you; seek, and you will find; knock, and the door will be opened to you" (Matthew 7:7).</w:t>
      </w:r>
    </w:p>
    <w:p w14:paraId="600E42A6"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 xml:space="preserve">1. How can you demonstrate faithful persistence in your daily challenges like the daughters of </w:t>
      </w:r>
      <w:proofErr w:type="spellStart"/>
      <w:r w:rsidRPr="00F6333B">
        <w:rPr>
          <w:rFonts w:eastAsia="Times New Roman"/>
          <w:kern w:val="0"/>
          <w:sz w:val="21"/>
          <w:szCs w:val="21"/>
        </w:rPr>
        <w:t>Zelophehad</w:t>
      </w:r>
      <w:proofErr w:type="spellEnd"/>
      <w:r w:rsidRPr="00F6333B">
        <w:rPr>
          <w:rFonts w:eastAsia="Times New Roman"/>
          <w:kern w:val="0"/>
          <w:sz w:val="21"/>
          <w:szCs w:val="21"/>
        </w:rPr>
        <w:t xml:space="preserve">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in faith is crucial when facing obstacles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Numbers 36 about balancing persistence with respect for community rules? </w:t>
      </w:r>
    </w:p>
    <w:p w14:paraId="5C155B21" w14:textId="77777777" w:rsidR="00DA4625" w:rsidRDefault="00C15C44" w:rsidP="00C15C4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0BCDEC" w14:textId="77777777" w:rsidR="00DA4625" w:rsidRDefault="00DA4625">
      <w:pPr>
        <w:spacing w:after="0" w:line="240" w:lineRule="auto"/>
        <w:rPr>
          <w:rFonts w:eastAsia="Times New Roman"/>
          <w:b/>
          <w:bCs/>
          <w:kern w:val="0"/>
          <w:sz w:val="21"/>
          <w:szCs w:val="21"/>
        </w:rPr>
      </w:pPr>
      <w:r>
        <w:rPr>
          <w:rFonts w:eastAsia="Times New Roman"/>
          <w:b/>
          <w:bCs/>
          <w:kern w:val="0"/>
          <w:sz w:val="21"/>
          <w:szCs w:val="21"/>
        </w:rPr>
        <w:br w:type="page"/>
      </w:r>
    </w:p>
    <w:p w14:paraId="0440FBB8" w14:textId="77777777" w:rsidR="00DA4625" w:rsidRDefault="00DA4625" w:rsidP="00C15C44">
      <w:pPr>
        <w:spacing w:line="247" w:lineRule="auto"/>
        <w:rPr>
          <w:rFonts w:eastAsia="Times New Roman"/>
          <w:b/>
          <w:bCs/>
          <w:kern w:val="0"/>
          <w:sz w:val="21"/>
          <w:szCs w:val="21"/>
        </w:rPr>
      </w:pPr>
    </w:p>
    <w:p w14:paraId="1E1FD3D7" w14:textId="18E780B2" w:rsidR="00C15C44" w:rsidRPr="00F6333B" w:rsidRDefault="00C15C44" w:rsidP="00C15C44">
      <w:pPr>
        <w:spacing w:line="247" w:lineRule="auto"/>
        <w:rPr>
          <w:rFonts w:eastAsia="Times New Roman"/>
          <w:kern w:val="0"/>
          <w:sz w:val="21"/>
          <w:szCs w:val="21"/>
        </w:rPr>
      </w:pPr>
      <w:r w:rsidRPr="00F6333B">
        <w:rPr>
          <w:rFonts w:eastAsia="Times New Roman"/>
          <w:b/>
          <w:bCs/>
          <w:kern w:val="0"/>
          <w:sz w:val="21"/>
          <w:szCs w:val="21"/>
        </w:rPr>
        <w:t>The Interconnectedness of God's People</w:t>
      </w:r>
    </w:p>
    <w:p w14:paraId="460EAA69"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The resolution required consideration of the broader community, highlighting the interconnectedness of God's people. We are reminded that our actions affect others and that we are called to live in harmony.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in Christ we who are many are one body, and each member belongs to one another" (Romans 12:5).</w:t>
      </w:r>
    </w:p>
    <w:p w14:paraId="3BAC46A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1. How can you ensure your decisions positively impact the broader community of God's people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unity among God's people is crucial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connections within your faith community this week? </w:t>
      </w:r>
    </w:p>
    <w:p w14:paraId="5B202E17" w14:textId="77777777" w:rsidR="00C15C44" w:rsidRPr="00F6333B" w:rsidRDefault="00C15C44" w:rsidP="00C15C4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Trusting in God's Sovereignty</w:t>
      </w:r>
    </w:p>
    <w:p w14:paraId="7C9520FD" w14:textId="77777777" w:rsidR="00C15C44" w:rsidRPr="00F6333B" w:rsidRDefault="00C15C44" w:rsidP="00C15C44">
      <w:pPr>
        <w:spacing w:line="247" w:lineRule="auto"/>
        <w:rPr>
          <w:rFonts w:eastAsia="Times New Roman"/>
          <w:kern w:val="0"/>
          <w:sz w:val="21"/>
          <w:szCs w:val="21"/>
        </w:rPr>
      </w:pPr>
      <w:r w:rsidRPr="00F6333B">
        <w:rPr>
          <w:rFonts w:eastAsia="Times New Roman"/>
          <w:kern w:val="0"/>
          <w:sz w:val="21"/>
          <w:szCs w:val="21"/>
        </w:rPr>
        <w:t>Ultimately, the chapter teaches us to trust in God's sovereignty. He orchestrates events for His purposes and ensures that His will is accomplished. "For I know the plans I have for you, declares the LORD, plans to prosper you and not to harm you, plans to give you hope and a future" (Jeremiah 29:11).</w:t>
      </w:r>
    </w:p>
    <w:p w14:paraId="4C4A91DB" w14:textId="001F74B0" w:rsidR="00F6333B" w:rsidRPr="001B37DC" w:rsidRDefault="00C15C44" w:rsidP="00C15C44">
      <w:pPr>
        <w:spacing w:line="247" w:lineRule="auto"/>
        <w:rPr>
          <w:rFonts w:eastAsia="Times New Roman"/>
          <w:kern w:val="0"/>
          <w:sz w:val="21"/>
          <w:szCs w:val="21"/>
        </w:rPr>
      </w:pPr>
      <w:r w:rsidRPr="00F6333B">
        <w:rPr>
          <w:rFonts w:eastAsia="Times New Roman"/>
          <w:kern w:val="0"/>
          <w:sz w:val="21"/>
          <w:szCs w:val="21"/>
        </w:rPr>
        <w:t>1. How can you trust God's sovereignty when facing decisions that impact your family's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plan is challenging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faith in God's sovereignty in daily life?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10850" w14:textId="77777777" w:rsidR="000E20C8" w:rsidRDefault="000E20C8" w:rsidP="00993188">
      <w:pPr>
        <w:spacing w:after="0" w:line="240" w:lineRule="auto"/>
      </w:pPr>
      <w:r>
        <w:separator/>
      </w:r>
    </w:p>
  </w:endnote>
  <w:endnote w:type="continuationSeparator" w:id="0">
    <w:p w14:paraId="51F09272" w14:textId="77777777" w:rsidR="000E20C8" w:rsidRDefault="000E20C8"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2F3A"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D74881C"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A964AF4"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2E25" w14:textId="77777777" w:rsidR="007F1F09" w:rsidRPr="007F1F09" w:rsidRDefault="007F1F09" w:rsidP="00506EB5">
    <w:pPr>
      <w:pStyle w:val="Footer"/>
      <w:framePr w:wrap="none" w:vAnchor="text" w:hAnchor="margin" w:xAlign="center" w:y="1"/>
      <w:rPr>
        <w:rStyle w:val="PageNumber"/>
        <w:sz w:val="11"/>
        <w:szCs w:val="11"/>
      </w:rPr>
    </w:pPr>
  </w:p>
  <w:p w14:paraId="18DD288C"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76933EF"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3D2D2332" wp14:editId="07AC0E55">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EAE8C32" wp14:editId="394558A5">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A570E"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3488"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00482CE3"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FB291" w14:textId="77777777" w:rsidR="000E20C8" w:rsidRDefault="000E20C8" w:rsidP="00993188">
      <w:pPr>
        <w:spacing w:after="0" w:line="240" w:lineRule="auto"/>
      </w:pPr>
      <w:r>
        <w:separator/>
      </w:r>
    </w:p>
  </w:footnote>
  <w:footnote w:type="continuationSeparator" w:id="0">
    <w:p w14:paraId="51917CE9" w14:textId="77777777" w:rsidR="000E20C8" w:rsidRDefault="000E20C8"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1CF"/>
    <w:rsid w:val="00000CDF"/>
    <w:rsid w:val="00037514"/>
    <w:rsid w:val="000421EA"/>
    <w:rsid w:val="00051B34"/>
    <w:rsid w:val="000B6F4F"/>
    <w:rsid w:val="000E20C8"/>
    <w:rsid w:val="00153A4F"/>
    <w:rsid w:val="00177C6D"/>
    <w:rsid w:val="00194992"/>
    <w:rsid w:val="001B37DC"/>
    <w:rsid w:val="001B511C"/>
    <w:rsid w:val="001C43A9"/>
    <w:rsid w:val="001E4954"/>
    <w:rsid w:val="00223D2A"/>
    <w:rsid w:val="002358CF"/>
    <w:rsid w:val="00286C53"/>
    <w:rsid w:val="002A0008"/>
    <w:rsid w:val="00351FC4"/>
    <w:rsid w:val="00391B5E"/>
    <w:rsid w:val="00397296"/>
    <w:rsid w:val="003B6791"/>
    <w:rsid w:val="003D51CE"/>
    <w:rsid w:val="004F7C83"/>
    <w:rsid w:val="005218D9"/>
    <w:rsid w:val="00524394"/>
    <w:rsid w:val="00590404"/>
    <w:rsid w:val="005C237B"/>
    <w:rsid w:val="005C31CF"/>
    <w:rsid w:val="00661B7E"/>
    <w:rsid w:val="0066731E"/>
    <w:rsid w:val="006762E8"/>
    <w:rsid w:val="00692F03"/>
    <w:rsid w:val="00741D82"/>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E4504"/>
    <w:rsid w:val="009E45C1"/>
    <w:rsid w:val="00A102B6"/>
    <w:rsid w:val="00AF1073"/>
    <w:rsid w:val="00B14F85"/>
    <w:rsid w:val="00B15325"/>
    <w:rsid w:val="00B22981"/>
    <w:rsid w:val="00B26268"/>
    <w:rsid w:val="00B4631E"/>
    <w:rsid w:val="00BB25B5"/>
    <w:rsid w:val="00C15C44"/>
    <w:rsid w:val="00C53FDE"/>
    <w:rsid w:val="00CA6C3F"/>
    <w:rsid w:val="00CD424F"/>
    <w:rsid w:val="00D32F91"/>
    <w:rsid w:val="00DA4625"/>
    <w:rsid w:val="00DA5F01"/>
    <w:rsid w:val="00DB0942"/>
    <w:rsid w:val="00DC3612"/>
    <w:rsid w:val="00E01F86"/>
    <w:rsid w:val="00E16C25"/>
    <w:rsid w:val="00E43AC8"/>
    <w:rsid w:val="00E97DBD"/>
    <w:rsid w:val="00ED3AF7"/>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E6331"/>
  <w15:chartTrackingRefBased/>
  <w15:docId w15:val="{36D7EC33-4DEA-415F-8DAE-AC0B998DC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Template.dotx</Template>
  <TotalTime>20</TotalTime>
  <Pages>181</Pages>
  <Words>35799</Words>
  <Characters>204057</Characters>
  <Application>Microsoft Office Word</Application>
  <DocSecurity>0</DocSecurity>
  <Lines>1700</Lines>
  <Paragraphs>478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Numbers 1 Teaching Points and Bible Study Questions</vt:lpstr>
      <vt:lpstr>Numbers 2 Teaching Points and Bible Study Questions</vt:lpstr>
      <vt:lpstr>Numbers 3 Teaching Points and Bible Study Questions</vt:lpstr>
      <vt:lpstr>Numbers 4 Teaching Points and Bible Study Questions</vt:lpstr>
      <vt:lpstr>Numbers 5 Teaching Points and Bible Study Questions</vt:lpstr>
      <vt:lpstr>Numbers 6 Teaching Points and Bible Study Questions</vt:lpstr>
      <vt:lpstr>Numbers 7 Teaching Points and Bible Study Questions</vt:lpstr>
      <vt:lpstr>Numbers 8 Teaching Points and Bible Study Questions</vt:lpstr>
      <vt:lpstr>Numbers 9 Teaching Points and Bible Study Questions</vt:lpstr>
      <vt:lpstr>Numbers 10 Teaching Points and Bible Study Questions</vt:lpstr>
      <vt:lpstr>Numbers 11 Teaching Points and Bible Study Questions</vt:lpstr>
      <vt:lpstr>Numbers 12 Teaching Points and Bible Study Questions</vt:lpstr>
      <vt:lpstr>Numbers 13 Teaching Points and Bible Study Questions</vt:lpstr>
      <vt:lpstr>Numbers 14 Teaching Points and Bible Study Questions</vt:lpstr>
      <vt:lpstr>Numbers 15 Teaching Points and Bible Study Questions</vt:lpstr>
      <vt:lpstr>Numbers 16 Teaching Points and Bible Study Questions</vt:lpstr>
    </vt:vector>
  </TitlesOfParts>
  <Company/>
  <LinksUpToDate>false</LinksUpToDate>
  <CharactersWithSpaces>239378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2025-11-26T00:31:00Z</cp:lastPrinted>
  <dcterms:created xsi:type="dcterms:W3CDTF">2025-12-29T13:50:00Z</dcterms:created>
  <dcterms:modified xsi:type="dcterms:W3CDTF">2026-01-12T03:51:00Z</dcterms:modified>
</cp:coreProperties>
</file>